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B25" w:rsidRDefault="00097B25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097B25" w:rsidRPr="00D617ED" w:rsidRDefault="00AF76DB">
      <w:pPr>
        <w:pStyle w:val="berschrift1"/>
        <w:jc w:val="both"/>
        <w:rPr>
          <w:b w:val="0"/>
          <w:bCs w:val="0"/>
          <w:lang w:val="de-DE"/>
        </w:rPr>
      </w:pPr>
      <w:bookmarkStart w:id="0" w:name="5_Die_Beihilfe-App"/>
      <w:bookmarkStart w:id="1" w:name="_bookmark39"/>
      <w:bookmarkEnd w:id="0"/>
      <w:bookmarkEnd w:id="1"/>
      <w:r>
        <w:rPr>
          <w:lang w:val="de-DE"/>
        </w:rPr>
        <w:t>Anleitung zur Nutzung der</w:t>
      </w:r>
      <w:r w:rsidR="00621453" w:rsidRPr="00D617ED">
        <w:rPr>
          <w:spacing w:val="-6"/>
          <w:lang w:val="de-DE"/>
        </w:rPr>
        <w:t xml:space="preserve"> </w:t>
      </w:r>
      <w:r w:rsidR="00621453" w:rsidRPr="00D617ED">
        <w:rPr>
          <w:lang w:val="de-DE"/>
        </w:rPr>
        <w:t>Beihilfe-App</w:t>
      </w:r>
    </w:p>
    <w:p w:rsidR="00097B25" w:rsidRPr="00D617ED" w:rsidRDefault="00097B25">
      <w:pPr>
        <w:rPr>
          <w:rFonts w:ascii="Arial" w:eastAsia="Arial" w:hAnsi="Arial" w:cs="Arial"/>
          <w:b/>
          <w:bCs/>
          <w:sz w:val="32"/>
          <w:szCs w:val="32"/>
          <w:lang w:val="de-DE"/>
        </w:rPr>
      </w:pPr>
    </w:p>
    <w:p w:rsidR="00097B25" w:rsidRPr="00D617ED" w:rsidRDefault="00097B25">
      <w:pPr>
        <w:spacing w:before="3"/>
        <w:rPr>
          <w:rFonts w:ascii="Arial" w:eastAsia="Arial" w:hAnsi="Arial" w:cs="Arial"/>
          <w:b/>
          <w:bCs/>
          <w:sz w:val="26"/>
          <w:szCs w:val="26"/>
          <w:lang w:val="de-DE"/>
        </w:rPr>
      </w:pPr>
    </w:p>
    <w:p w:rsidR="00097B25" w:rsidRPr="00D617ED" w:rsidRDefault="00D617ED">
      <w:pPr>
        <w:pStyle w:val="berschrift2"/>
        <w:spacing w:before="0"/>
        <w:ind w:left="1416" w:firstLine="0"/>
        <w:jc w:val="both"/>
        <w:rPr>
          <w:b w:val="0"/>
          <w:bCs w:val="0"/>
          <w:lang w:val="de-DE"/>
        </w:rPr>
      </w:pPr>
      <w:bookmarkStart w:id="2" w:name="5.1_Installation_und_Nutzerinformationen"/>
      <w:bookmarkStart w:id="3" w:name="_bookmark40"/>
      <w:bookmarkEnd w:id="2"/>
      <w:bookmarkEnd w:id="3"/>
      <w:r>
        <w:rPr>
          <w:lang w:val="de-DE"/>
        </w:rPr>
        <w:t xml:space="preserve">1.  </w:t>
      </w:r>
      <w:r w:rsidR="00621453" w:rsidRPr="00D617ED">
        <w:rPr>
          <w:spacing w:val="-1"/>
          <w:lang w:val="de-DE"/>
        </w:rPr>
        <w:t>Installation</w:t>
      </w:r>
      <w:r w:rsidR="00621453" w:rsidRPr="00D617ED">
        <w:rPr>
          <w:lang w:val="de-DE"/>
        </w:rPr>
        <w:t xml:space="preserve"> </w:t>
      </w:r>
      <w:r w:rsidR="00621453" w:rsidRPr="00D617ED">
        <w:rPr>
          <w:spacing w:val="-1"/>
          <w:lang w:val="de-DE"/>
        </w:rPr>
        <w:t>und</w:t>
      </w:r>
      <w:r w:rsidR="00621453" w:rsidRPr="00D617ED">
        <w:rPr>
          <w:lang w:val="de-DE"/>
        </w:rPr>
        <w:t xml:space="preserve"> </w:t>
      </w:r>
      <w:r w:rsidR="00621453" w:rsidRPr="00D617ED">
        <w:rPr>
          <w:spacing w:val="-1"/>
          <w:lang w:val="de-DE"/>
        </w:rPr>
        <w:t>Nutzerinformationen</w:t>
      </w:r>
    </w:p>
    <w:p w:rsidR="00097B25" w:rsidRPr="00D617ED" w:rsidRDefault="00097B25">
      <w:pPr>
        <w:spacing w:before="8"/>
        <w:rPr>
          <w:rFonts w:ascii="Arial" w:eastAsia="Arial" w:hAnsi="Arial" w:cs="Arial"/>
          <w:b/>
          <w:bCs/>
          <w:sz w:val="32"/>
          <w:szCs w:val="32"/>
          <w:lang w:val="de-DE"/>
        </w:rPr>
      </w:pPr>
    </w:p>
    <w:p w:rsidR="00097B25" w:rsidRPr="003B689F" w:rsidRDefault="00621453">
      <w:pPr>
        <w:pStyle w:val="Textkrper"/>
        <w:spacing w:line="359" w:lineRule="auto"/>
        <w:ind w:left="1415" w:right="119"/>
        <w:rPr>
          <w:lang w:val="de-DE"/>
        </w:rPr>
      </w:pPr>
      <w:r w:rsidRPr="003B689F">
        <w:rPr>
          <w:spacing w:val="-1"/>
          <w:lang w:val="de-DE"/>
        </w:rPr>
        <w:t>Eine</w:t>
      </w:r>
      <w:r w:rsidRPr="003B689F">
        <w:rPr>
          <w:spacing w:val="17"/>
          <w:lang w:val="de-DE"/>
        </w:rPr>
        <w:t xml:space="preserve"> </w:t>
      </w:r>
      <w:r w:rsidR="00D617ED">
        <w:rPr>
          <w:spacing w:val="-1"/>
          <w:lang w:val="de-DE"/>
        </w:rPr>
        <w:t xml:space="preserve">Registrierung für die Nutzung der Beihilfe-App </w:t>
      </w:r>
      <w:r w:rsidRPr="003B689F">
        <w:rPr>
          <w:spacing w:val="-2"/>
          <w:lang w:val="de-DE"/>
        </w:rPr>
        <w:t>ist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1"/>
          <w:lang w:val="de-DE"/>
        </w:rPr>
        <w:t>technisch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erst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2"/>
          <w:lang w:val="de-DE"/>
        </w:rPr>
        <w:t>nach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Freischaltung</w:t>
      </w:r>
      <w:r w:rsidRPr="003B689F">
        <w:rPr>
          <w:spacing w:val="17"/>
          <w:lang w:val="de-DE"/>
        </w:rPr>
        <w:t xml:space="preserve"> </w:t>
      </w:r>
      <w:r w:rsidR="00D617ED">
        <w:rPr>
          <w:spacing w:val="-1"/>
          <w:lang w:val="de-DE"/>
        </w:rPr>
        <w:t>mög</w:t>
      </w:r>
      <w:r w:rsidRPr="003B689F">
        <w:rPr>
          <w:spacing w:val="-1"/>
          <w:lang w:val="de-DE"/>
        </w:rPr>
        <w:t>lich.</w:t>
      </w:r>
    </w:p>
    <w:p w:rsidR="00097B25" w:rsidRPr="003B689F" w:rsidRDefault="00097B25">
      <w:pPr>
        <w:rPr>
          <w:rFonts w:ascii="Arial" w:eastAsia="Arial" w:hAnsi="Arial" w:cs="Arial"/>
          <w:lang w:val="de-DE"/>
        </w:rPr>
      </w:pPr>
    </w:p>
    <w:p w:rsidR="00097B25" w:rsidRPr="003B689F" w:rsidRDefault="00621453">
      <w:pPr>
        <w:pStyle w:val="Textkrper"/>
        <w:spacing w:before="132" w:line="359" w:lineRule="auto"/>
        <w:ind w:left="1415" w:right="115"/>
        <w:jc w:val="both"/>
        <w:rPr>
          <w:lang w:val="de-DE"/>
        </w:rPr>
      </w:pPr>
      <w:r w:rsidRPr="003B689F">
        <w:rPr>
          <w:spacing w:val="-1"/>
          <w:lang w:val="de-DE"/>
        </w:rPr>
        <w:t>Um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Beihilfe-App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2"/>
          <w:lang w:val="de-DE"/>
        </w:rPr>
        <w:t>nutzen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können,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ein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Smartphone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mit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2"/>
          <w:lang w:val="de-DE"/>
        </w:rPr>
        <w:t>dem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Betriebssystem</w:t>
      </w:r>
      <w:r w:rsidRPr="003B689F">
        <w:rPr>
          <w:spacing w:val="6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Andro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44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id</w:t>
      </w:r>
      <w:proofErr w:type="spellEnd"/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(ab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Version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5.0)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2"/>
          <w:lang w:val="de-DE"/>
        </w:rPr>
        <w:t>oder</w:t>
      </w:r>
      <w:r w:rsidRPr="003B689F">
        <w:rPr>
          <w:spacing w:val="11"/>
          <w:lang w:val="de-DE"/>
        </w:rPr>
        <w:t xml:space="preserve"> </w:t>
      </w:r>
      <w:r w:rsidRPr="003B689F">
        <w:rPr>
          <w:lang w:val="de-DE"/>
        </w:rPr>
        <w:t>iOS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(ab</w:t>
      </w:r>
      <w:r w:rsidRPr="003B689F">
        <w:rPr>
          <w:spacing w:val="10"/>
          <w:lang w:val="de-DE"/>
        </w:rPr>
        <w:t xml:space="preserve"> </w:t>
      </w:r>
      <w:r w:rsidRPr="003B689F">
        <w:rPr>
          <w:spacing w:val="-1"/>
          <w:lang w:val="de-DE"/>
        </w:rPr>
        <w:t>Version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10.0)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benötigt.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Zur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Ermittlung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2"/>
          <w:lang w:val="de-DE"/>
        </w:rPr>
        <w:t>des</w:t>
      </w:r>
      <w:r w:rsidRPr="003B689F">
        <w:rPr>
          <w:spacing w:val="13"/>
          <w:lang w:val="de-DE"/>
        </w:rPr>
        <w:t xml:space="preserve"> </w:t>
      </w:r>
      <w:r w:rsidRPr="003B689F">
        <w:rPr>
          <w:spacing w:val="-1"/>
          <w:lang w:val="de-DE"/>
        </w:rPr>
        <w:t>Betriebssystems</w:t>
      </w:r>
      <w:r w:rsidRPr="003B689F">
        <w:rPr>
          <w:spacing w:val="53"/>
          <w:lang w:val="de-DE"/>
        </w:rPr>
        <w:t xml:space="preserve"> </w:t>
      </w:r>
      <w:r w:rsidRPr="003B689F">
        <w:rPr>
          <w:spacing w:val="-2"/>
          <w:lang w:val="de-DE"/>
        </w:rPr>
        <w:t>werden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folgende</w:t>
      </w:r>
      <w:r w:rsidRPr="003B689F">
        <w:rPr>
          <w:spacing w:val="-7"/>
          <w:lang w:val="de-DE"/>
        </w:rPr>
        <w:t xml:space="preserve"> </w:t>
      </w:r>
      <w:r w:rsidRPr="003B689F">
        <w:rPr>
          <w:spacing w:val="-1"/>
          <w:lang w:val="de-DE"/>
        </w:rPr>
        <w:t>Webseiten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empfohlen:</w:t>
      </w:r>
    </w:p>
    <w:p w:rsidR="00097B25" w:rsidRPr="003B689F" w:rsidRDefault="00621453">
      <w:pPr>
        <w:pStyle w:val="Textkrper"/>
        <w:spacing w:before="3" w:line="360" w:lineRule="auto"/>
        <w:ind w:right="2075" w:hanging="1"/>
        <w:rPr>
          <w:lang w:val="de-DE"/>
        </w:rPr>
      </w:pPr>
      <w:r w:rsidRPr="003B689F">
        <w:rPr>
          <w:spacing w:val="-1"/>
          <w:lang w:val="de-DE"/>
        </w:rPr>
        <w:t>Für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Android:</w:t>
      </w:r>
      <w:r w:rsidRPr="003B689F">
        <w:rPr>
          <w:spacing w:val="2"/>
          <w:lang w:val="de-DE"/>
        </w:rPr>
        <w:t xml:space="preserve"> </w:t>
      </w:r>
      <w:hyperlink r:id="rId8">
        <w:r w:rsidRPr="003B689F">
          <w:rPr>
            <w:color w:val="818181"/>
            <w:spacing w:val="-1"/>
            <w:u w:val="single" w:color="818181"/>
            <w:lang w:val="de-DE"/>
          </w:rPr>
          <w:t>https://support.google.com/nexus/answer/4457705?hl=de</w:t>
        </w:r>
      </w:hyperlink>
      <w:r w:rsidRPr="003B689F">
        <w:rPr>
          <w:color w:val="818181"/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Für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iOS:</w:t>
      </w:r>
      <w:r w:rsidRPr="003B689F">
        <w:rPr>
          <w:spacing w:val="2"/>
          <w:lang w:val="de-DE"/>
        </w:rPr>
        <w:t xml:space="preserve"> </w:t>
      </w:r>
      <w:hyperlink r:id="rId9">
        <w:r w:rsidRPr="003B689F">
          <w:rPr>
            <w:color w:val="818181"/>
            <w:spacing w:val="-1"/>
            <w:u w:val="single" w:color="818181"/>
            <w:lang w:val="de-DE"/>
          </w:rPr>
          <w:t>https://support.apple.com/de-de/HT201685</w:t>
        </w:r>
      </w:hyperlink>
    </w:p>
    <w:p w:rsidR="00097B25" w:rsidRPr="003B689F" w:rsidRDefault="00621453">
      <w:pPr>
        <w:pStyle w:val="Textkrper"/>
        <w:spacing w:before="3" w:line="359" w:lineRule="auto"/>
        <w:ind w:left="1415" w:right="119"/>
        <w:rPr>
          <w:lang w:val="de-DE"/>
        </w:rPr>
      </w:pPr>
      <w:r w:rsidRPr="003B689F">
        <w:rPr>
          <w:spacing w:val="-1"/>
          <w:lang w:val="de-DE"/>
        </w:rPr>
        <w:t>Eine</w:t>
      </w:r>
      <w:r w:rsidRPr="003B689F">
        <w:rPr>
          <w:lang w:val="de-DE"/>
        </w:rPr>
        <w:t xml:space="preserve"> 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Version</w:t>
      </w:r>
      <w:r w:rsidRPr="003B689F">
        <w:rPr>
          <w:lang w:val="de-DE"/>
        </w:rPr>
        <w:t xml:space="preserve"> </w:t>
      </w:r>
      <w:r w:rsidRPr="003B689F">
        <w:rPr>
          <w:spacing w:val="2"/>
          <w:lang w:val="de-DE"/>
        </w:rPr>
        <w:t xml:space="preserve"> </w:t>
      </w:r>
      <w:r w:rsidRPr="003B689F">
        <w:rPr>
          <w:lang w:val="de-DE"/>
        </w:rPr>
        <w:t>für</w:t>
      </w:r>
      <w:r w:rsidRPr="003B689F">
        <w:rPr>
          <w:spacing w:val="59"/>
          <w:lang w:val="de-DE"/>
        </w:rPr>
        <w:t xml:space="preserve"> </w:t>
      </w:r>
      <w:r w:rsidRPr="003B689F">
        <w:rPr>
          <w:spacing w:val="-1"/>
          <w:lang w:val="de-DE"/>
        </w:rPr>
        <w:t>Windowsgeräte</w:t>
      </w:r>
      <w:r w:rsidRPr="003B689F">
        <w:rPr>
          <w:lang w:val="de-DE"/>
        </w:rPr>
        <w:t xml:space="preserve"> 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kann</w:t>
      </w:r>
      <w:r w:rsidRPr="003B689F">
        <w:rPr>
          <w:lang w:val="de-DE"/>
        </w:rPr>
        <w:t xml:space="preserve"> 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nicht</w:t>
      </w:r>
      <w:r w:rsidRPr="003B689F">
        <w:rPr>
          <w:lang w:val="de-DE"/>
        </w:rPr>
        <w:t xml:space="preserve"> 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angeboten</w:t>
      </w:r>
      <w:r w:rsidRPr="003B689F">
        <w:rPr>
          <w:lang w:val="de-DE"/>
        </w:rPr>
        <w:t xml:space="preserve"> 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werden,</w:t>
      </w:r>
      <w:r w:rsidRPr="003B689F">
        <w:rPr>
          <w:lang w:val="de-DE"/>
        </w:rPr>
        <w:t xml:space="preserve"> 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da</w:t>
      </w:r>
      <w:r w:rsidRPr="003B689F">
        <w:rPr>
          <w:lang w:val="de-DE"/>
        </w:rPr>
        <w:t xml:space="preserve"> 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2"/>
          <w:lang w:val="de-DE"/>
        </w:rPr>
        <w:t>der</w:t>
      </w:r>
      <w:r w:rsidRPr="003B689F">
        <w:rPr>
          <w:lang w:val="de-DE"/>
        </w:rPr>
        <w:t xml:space="preserve"> 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geringe</w:t>
      </w:r>
      <w:r w:rsidRPr="003B689F">
        <w:rPr>
          <w:spacing w:val="85"/>
          <w:lang w:val="de-DE"/>
        </w:rPr>
        <w:t xml:space="preserve"> </w:t>
      </w:r>
      <w:r w:rsidRPr="003B689F">
        <w:rPr>
          <w:spacing w:val="-1"/>
          <w:lang w:val="de-DE"/>
        </w:rPr>
        <w:t>Marktanteil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in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keinem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Verhältnis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den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Entwicklungskosten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steht.</w:t>
      </w:r>
    </w:p>
    <w:p w:rsidR="00097B25" w:rsidRPr="003B689F" w:rsidRDefault="00097B25">
      <w:pPr>
        <w:rPr>
          <w:rFonts w:ascii="Arial" w:eastAsia="Arial" w:hAnsi="Arial" w:cs="Arial"/>
          <w:lang w:val="de-DE"/>
        </w:rPr>
      </w:pPr>
    </w:p>
    <w:p w:rsidR="00097B25" w:rsidRPr="003B689F" w:rsidRDefault="00621453">
      <w:pPr>
        <w:pStyle w:val="Textkrper"/>
        <w:spacing w:before="129" w:line="361" w:lineRule="auto"/>
        <w:ind w:right="117"/>
        <w:rPr>
          <w:lang w:val="de-DE"/>
        </w:rPr>
      </w:pPr>
      <w:r w:rsidRPr="003B689F">
        <w:rPr>
          <w:spacing w:val="-1"/>
          <w:lang w:val="de-DE"/>
        </w:rPr>
        <w:t>Die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App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1"/>
          <w:lang w:val="de-DE"/>
        </w:rPr>
        <w:t>wird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im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Google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Play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Store</w:t>
      </w:r>
      <w:r w:rsidRPr="003B689F">
        <w:rPr>
          <w:spacing w:val="3"/>
          <w:lang w:val="de-DE"/>
        </w:rPr>
        <w:t xml:space="preserve"> </w:t>
      </w:r>
      <w:r w:rsidRPr="003B689F">
        <w:rPr>
          <w:lang w:val="de-DE"/>
        </w:rPr>
        <w:t>für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Android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Systeme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im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Apple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Store</w:t>
      </w:r>
      <w:r w:rsidRPr="003B689F">
        <w:rPr>
          <w:spacing w:val="3"/>
          <w:lang w:val="de-DE"/>
        </w:rPr>
        <w:t xml:space="preserve"> </w:t>
      </w:r>
      <w:r w:rsidRPr="003B689F">
        <w:rPr>
          <w:lang w:val="de-DE"/>
        </w:rPr>
        <w:t>für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iOS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6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Ver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63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fügung</w:t>
      </w:r>
      <w:proofErr w:type="spellEnd"/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gestellt.</w:t>
      </w:r>
    </w:p>
    <w:p w:rsidR="00097B25" w:rsidRPr="003B689F" w:rsidRDefault="00097B25">
      <w:pPr>
        <w:rPr>
          <w:rFonts w:ascii="Arial" w:eastAsia="Arial" w:hAnsi="Arial" w:cs="Arial"/>
          <w:lang w:val="de-DE"/>
        </w:rPr>
      </w:pPr>
    </w:p>
    <w:p w:rsidR="00097B25" w:rsidRPr="003B689F" w:rsidRDefault="00621453">
      <w:pPr>
        <w:pStyle w:val="Textkrper"/>
        <w:spacing w:before="127" w:line="359" w:lineRule="auto"/>
        <w:ind w:right="119" w:hanging="1"/>
        <w:rPr>
          <w:lang w:val="de-DE"/>
        </w:rPr>
      </w:pPr>
      <w:r w:rsidRPr="003B689F">
        <w:rPr>
          <w:spacing w:val="-1"/>
          <w:lang w:val="de-DE"/>
        </w:rPr>
        <w:t>Nach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Herunterladen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Beihilfe-App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vor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Registrierung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erfolgt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über</w:t>
      </w:r>
      <w:r w:rsidRPr="003B689F">
        <w:rPr>
          <w:spacing w:val="21"/>
          <w:lang w:val="de-DE"/>
        </w:rPr>
        <w:t xml:space="preserve"> </w:t>
      </w:r>
      <w:r w:rsidRPr="003B689F">
        <w:rPr>
          <w:lang w:val="de-DE"/>
        </w:rPr>
        <w:t>7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Masken</w:t>
      </w:r>
      <w:r w:rsidRPr="003B689F">
        <w:rPr>
          <w:spacing w:val="53"/>
          <w:lang w:val="de-DE"/>
        </w:rPr>
        <w:t xml:space="preserve"> </w:t>
      </w:r>
      <w:r w:rsidRPr="003B689F">
        <w:rPr>
          <w:spacing w:val="-1"/>
          <w:lang w:val="de-DE"/>
        </w:rPr>
        <w:t>eine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Kurzeinweisung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mit</w:t>
      </w:r>
      <w:r w:rsidRPr="003B689F">
        <w:rPr>
          <w:spacing w:val="-3"/>
          <w:lang w:val="de-DE"/>
        </w:rPr>
        <w:t xml:space="preserve"> </w:t>
      </w:r>
      <w:r w:rsidRPr="003B689F">
        <w:rPr>
          <w:spacing w:val="-1"/>
          <w:lang w:val="de-DE"/>
        </w:rPr>
        <w:t>Nutzerinformationen:</w:t>
      </w:r>
    </w:p>
    <w:p w:rsidR="00097B25" w:rsidRPr="003B689F" w:rsidRDefault="00097B25">
      <w:pPr>
        <w:spacing w:line="359" w:lineRule="auto"/>
        <w:rPr>
          <w:lang w:val="de-DE"/>
        </w:rPr>
        <w:sectPr w:rsidR="00097B25" w:rsidRPr="003B689F">
          <w:footerReference w:type="default" r:id="rId10"/>
          <w:pgSz w:w="11910" w:h="16840"/>
          <w:pgMar w:top="1580" w:right="1300" w:bottom="1760" w:left="0" w:header="0" w:footer="1548" w:gutter="0"/>
          <w:cols w:space="720"/>
        </w:sectPr>
      </w:pPr>
    </w:p>
    <w:p w:rsidR="00097B25" w:rsidRPr="003B689F" w:rsidRDefault="00097B25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097B25" w:rsidRPr="003B689F" w:rsidRDefault="00097B25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097B25" w:rsidRPr="003B689F" w:rsidRDefault="00097B25">
      <w:pPr>
        <w:spacing w:before="5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20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Pr="003B689F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Masken:</w:t>
                            </w:r>
                            <w:r w:rsidRPr="003B689F">
                              <w:rPr>
                                <w:rFonts w:ascii="Arial"/>
                                <w:spacing w:val="2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2"/>
                                <w:lang w:val="de-DE"/>
                              </w:rPr>
                              <w:t>Kurzeinweisung</w:t>
                            </w:r>
                            <w:r w:rsidRPr="003B689F">
                              <w:rPr>
                                <w:rFonts w:ascii="Arial"/>
                                <w:spacing w:val="3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und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Nutzerinformationen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im</w:t>
                            </w:r>
                            <w:r w:rsidRPr="003B689F">
                              <w:rPr>
                                <w:rFonts w:ascii="Arial"/>
                                <w:spacing w:val="2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Rahmen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2"/>
                                <w:lang w:val="de-DE"/>
                              </w:rPr>
                              <w:t>der</w:t>
                            </w:r>
                            <w:r w:rsidRPr="003B689F">
                              <w:rPr>
                                <w:rFonts w:ascii="Arial"/>
                                <w:spacing w:val="2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Registrierung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" fillcolor="#9fe9bd" stroked="f">
                <v:textbox inset="0,0,0,0">
                  <w:txbxContent>
                    <w:p w:rsidR="00097B25" w:rsidRPr="003B689F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  <w:lang w:val="de-DE"/>
                        </w:rPr>
                      </w:pP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Masken:</w:t>
                      </w:r>
                      <w:r w:rsidRPr="003B689F">
                        <w:rPr>
                          <w:rFonts w:ascii="Arial"/>
                          <w:spacing w:val="2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2"/>
                          <w:lang w:val="de-DE"/>
                        </w:rPr>
                        <w:t>Kurzeinweisung</w:t>
                      </w:r>
                      <w:r w:rsidRPr="003B689F">
                        <w:rPr>
                          <w:rFonts w:ascii="Arial"/>
                          <w:spacing w:val="3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und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Nutzerinformationen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im</w:t>
                      </w:r>
                      <w:r w:rsidRPr="003B689F">
                        <w:rPr>
                          <w:rFonts w:ascii="Arial"/>
                          <w:spacing w:val="2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Rahmen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2"/>
                          <w:lang w:val="de-DE"/>
                        </w:rPr>
                        <w:t>der</w:t>
                      </w:r>
                      <w:r w:rsidRPr="003B689F">
                        <w:rPr>
                          <w:rFonts w:ascii="Arial"/>
                          <w:spacing w:val="2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Registrierung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097B25" w:rsidRDefault="003B689F">
      <w:pPr>
        <w:tabs>
          <w:tab w:val="left" w:pos="6700"/>
        </w:tabs>
        <w:spacing w:line="200" w:lineRule="atLeast"/>
        <w:ind w:left="1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20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203" name="Freeform 1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021" cy="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">
                <v:group id="Group 174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6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r9cYA&#10;AADcAAAADwAAAGRycy9kb3ducmV2LnhtbESPzWrDMBCE74G+g9hCL6GRm0AJbpTgBgoN9JKfQ46L&#10;tbXdWivHWsf220eFQI/DzHzDrDaDq9WV2lB5NvAyS0AR595WXBg4HT+el6CCIFusPZOBkQJs1g+T&#10;FabW97yn60EKFSEcUjRQijSp1iEvyWGY+YY4et++dShRtoW2LfYR7mo9T5JX7bDiuFBiQ9uS8t9D&#10;5wzkkh13l+x9HE99t5Cfc6fPX1Njnh6H7A2U0CD/4Xv70xqYJwv4OxOP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r9cYAAADcAAAADwAAAAAAAAAAAAAAAACYAgAAZHJz&#10;L2Rvd25yZXYueG1sUEsFBgAAAAAEAAQA9QAAAIsDAAAAAA==&#10;" path="m,l3482,r,5525l,5525,,xe" filled="f" strokecolor="silver">
                    <v:path arrowok="t" o:connecttype="custom" o:connectlocs="0,8;3482,8;3482,5533;0,5533;0,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5" o:spid="_x0000_s1029" type="#_x0000_t75" style="position:absolute;left:159;top:86;width:3021;height:5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sW3GAAAA3AAAAA8AAABkcnMvZG93bnJldi54bWxEj0FLw0AUhO+F/oflFby1G4OUErstIi2K&#10;Hkqj0h4f2WcSzb6Nu2uS+uvdQqHHYWa+YZbrwTSiI+drywpuZwkI4sLqmksF72/b6QKED8gaG8uk&#10;4EQe1qvxaImZtj3vqctDKSKEfYYKqhDaTEpfVGTQz2xLHL1P6wyGKF0ptcM+wk0j0ySZS4M1x4UK&#10;W3qsqPjOf42Cvis/cvvFlP6cjruFe33a/L0clLqZDA/3IAIN4Rq+tJ+1gjS5g/OZe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ixbcYAAADcAAAADwAAAAAAAAAAAAAA&#10;AACfAgAAZHJzL2Rvd25yZXYueG1sUEsFBgAAAAAEAAQA9wAAAJIDAAAAAA==&#10;">
                    <v:imagedata r:id="rId12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9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98" name="Group 1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99" name="Freeform 1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7"/>
                              <a:ext cx="3180" cy="5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">
                <v:group id="Group 170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2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o5MQA&#10;AADcAAAADwAAAGRycy9kb3ducmV2LnhtbERPTUvDQBC9F/wPywheit2oUGzstkRBUPDSpoceh+yY&#10;RLOzMTtpkn/vFgq9zeN9zno7ukadqAu1ZwMPiwQUceFtzaWBQ/5+/wwqCLLFxjMZmCjAdnMzW2Nq&#10;/cA7Ou2lVDGEQ4oGKpE21ToUFTkMC98SR+7bdw4lwq7UtsMhhrtGPybJUjusOTZU2NJbRcXvvncG&#10;Csnyz7/sdZoOQ/8kP8deH7/mxtzdjtkLKKFRruKL+8PG+asVnJ+JF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qOTEAAAA3AAAAA8AAAAAAAAAAAAAAAAAmAIAAGRycy9k&#10;b3ducmV2LnhtbFBLBQYAAAAABAAEAPUAAACJAwAAAAA=&#10;" path="m,l3482,r,5525l,5525,,xe" filled="f" strokecolor="silver">
                    <v:path arrowok="t" o:connecttype="custom" o:connectlocs="0,8;3482,8;3482,5533;0,5533;0,8" o:connectangles="0,0,0,0,0"/>
                  </v:shape>
                  <v:shape id="Picture 171" o:spid="_x0000_s1029" type="#_x0000_t75" style="position:absolute;left:159;top:87;width:3180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r0jEAAAA3AAAAA8AAABkcnMvZG93bnJldi54bWxEj0FrAjEUhO+F/ofwhF6KZtvDtqxGEUHo&#10;rdV6qLfH5plddvOyJNFN++sbQfA4zMw3zGKVbC8u5EPrWMHLrABBXDvdslFw+N5O30GEiKyxd0wK&#10;finAavn4sMBKu5F3dNlHIzKEQ4UKmhiHSspQN2QxzNxAnL2T8xZjlt5I7XHMcNvL16IopcWW80KD&#10;A20aqrv92Sp43rTbz/KtS8b480+Z/sZj6L6Uepqk9RxEpBTv4Vv7QyvIRLiey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Xr0jEAAAA3AAAAA8AAAAAAAAAAAAAAAAA&#10;nwIAAGRycy9kb3ducmV2LnhtbFBLBQYAAAAABAAEAPcAAACQAwAAAAA=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097B25" w:rsidRDefault="003B689F">
      <w:pPr>
        <w:tabs>
          <w:tab w:val="left" w:pos="6716"/>
        </w:tabs>
        <w:spacing w:line="200" w:lineRule="atLeast"/>
        <w:ind w:left="15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9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94" name="Group 1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95" name="Freeform 1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8"/>
                              <a:ext cx="3179" cy="5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">
                <v:group id="Group 166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68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i4cMA&#10;AADcAAAADwAAAGRycy9kb3ducmV2LnhtbERPS0vDQBC+C/6HZQQv0mxUFJtmW6IgKHjp49DjkJ0m&#10;0exszE6a5N+7guBtPr7n5JvJtepMfWg8G7hNUlDEpbcNVwYO+9fFE6ggyBZbz2RgpgCb9eVFjpn1&#10;I2/pvJNKxRAOGRqoRbpM61DW5DAkviOO3Mn3DiXCvtK2xzGGu1bfpemjdthwbKixo5eayq/d4AyU&#10;Uuzfv4vneT6Mw718Hgd9/Lgx5vpqKlaghCb5F/+532ycv3yA32fiB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Gi4cMAAADcAAAADwAAAAAAAAAAAAAAAACYAgAAZHJzL2Rv&#10;d25yZXYueG1sUEsFBgAAAAAEAAQA9QAAAIgDAAAAAA==&#10;" path="m,l3482,r,5525l,5525,,xe" filled="f" strokecolor="silver">
                    <v:path arrowok="t" o:connecttype="custom" o:connectlocs="0,8;3482,8;3482,5533;0,5533;0,8" o:connectangles="0,0,0,0,0"/>
                  </v:shape>
                  <v:shape id="Picture 167" o:spid="_x0000_s1029" type="#_x0000_t75" style="position:absolute;left:159;top:88;width:3179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SNLjDAAAA3AAAAA8AAABkcnMvZG93bnJldi54bWxET01rwkAQvRf6H5Yp9FY39SA2dZUiRFrq&#10;wRqxeBuz02wwOxuy2yT+e1cQvM3jfc5sMdhadNT6yrGC11ECgrhwuuJSwS7PXqYgfEDWWDsmBWfy&#10;sJg/Psww1a7nH+q2oRQxhH2KCkwITSqlLwxZ9CPXEEfuz7UWQ4RtKXWLfQy3tRwnyURarDg2GGxo&#10;aag4bf+tgvyYYWHWu8wf7Nfmd+9Xq/A9Vur5afh4BxFoCHfxzf2p4/y3CVyfiR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I0uMMAAADcAAAADwAAAAAAAAAAAAAAAACf&#10;AgAAZHJzL2Rvd25yZXYueG1sUEsFBgAAAAAEAAQA9wAAAI8DAAAAAA==&#10;">
                    <v:imagedata r:id="rId16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8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90" name="Group 1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91" name="Freeform 1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89 8"/>
                                <a:gd name="T5" fmla="*/ T4 w 3482"/>
                                <a:gd name="T6" fmla="+- 0 8 8"/>
                                <a:gd name="T7" fmla="*/ 8 h 5525"/>
                                <a:gd name="T8" fmla="+- 0 3489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1" y="0"/>
                                  </a:lnTo>
                                  <a:lnTo>
                                    <a:pt x="3481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8"/>
                              <a:ext cx="3178" cy="5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">
                <v:group id="Group 162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4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k4sQA&#10;AADcAAAADwAAAGRycy9kb3ducmV2LnhtbERPTWvCQBC9F/wPywi9lLrRQtHUVdKC0EIvVQ8eh+w0&#10;Sc3OxuzEJP++Wyh4m8f7nPV2cLW6UhsqzwbmswQUce5txYWB42H3uAQVBNli7ZkMjBRgu5ncrTG1&#10;vucvuu6lUDGEQ4oGSpEm1TrkJTkMM98QR+7btw4lwrbQtsU+hrtaL5LkWTusODaU2NBbSfl53zkD&#10;uWSHj0v2Oo7HvnuSn1OnT58PxtxPh+wFlNAgN/G/+93G+as5/D0TL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pOLEAAAA3AAAAA8AAAAAAAAAAAAAAAAAmAIAAGRycy9k&#10;b3ducmV2LnhtbFBLBQYAAAAABAAEAPUAAACJAwAAAAA=&#10;" path="m,l3481,r,5525l,5525,,xe" filled="f" strokecolor="silver">
                    <v:path arrowok="t" o:connecttype="custom" o:connectlocs="0,8;3481,8;3481,5533;0,5533;0,8" o:connectangles="0,0,0,0,0"/>
                  </v:shape>
                  <v:shape id="Picture 163" o:spid="_x0000_s1029" type="#_x0000_t75" style="position:absolute;left:159;top:88;width:3178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CyXAAAAA3AAAAA8AAABkcnMvZG93bnJldi54bWxET9uKwjAQfRf8hzDCvmmqsItWUxFBcWEF&#10;b4iPQzO9YDMpTdTu3xtB8G0O5zqzeWsqcafGlZYVDAcRCOLU6pJzBafjqj8G4TyyxsoyKfgnB/Ok&#10;25lhrO2D93Q/+FyEEHYxKii8r2MpXVqQQTewNXHgMtsY9AE2udQNPkK4qeQoin6kwZJDQ4E1LQtK&#10;r4ebUSCXwz8el1v9u7twlV39Gd33WqmvXruYgvDU+o/47d7oMH8ygtcz4QKZ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ULJcAAAADcAAAADwAAAAAAAAAAAAAAAACfAgAA&#10;ZHJzL2Rvd25yZXYueG1sUEsFBgAAAAAEAAQA9wAAAIwDAAAAAA==&#10;">
                    <v:imagedata r:id="rId18" o:title="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7B25">
          <w:pgSz w:w="11910" w:h="16840"/>
          <w:pgMar w:top="1580" w:right="1280" w:bottom="1760" w:left="0" w:header="0" w:footer="1548" w:gutter="0"/>
          <w:cols w:space="720"/>
        </w:sect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97B25" w:rsidRDefault="003B689F">
      <w:pPr>
        <w:tabs>
          <w:tab w:val="left" w:pos="6745"/>
        </w:tabs>
        <w:spacing w:line="200" w:lineRule="atLeast"/>
        <w:ind w:left="1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8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86" name="Group 1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87" name="Freeform 1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89 8"/>
                                <a:gd name="T5" fmla="*/ T4 w 3482"/>
                                <a:gd name="T6" fmla="+- 0 8 8"/>
                                <a:gd name="T7" fmla="*/ 8 h 5525"/>
                                <a:gd name="T8" fmla="+- 0 3489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1" y="0"/>
                                  </a:lnTo>
                                  <a:lnTo>
                                    <a:pt x="3481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7"/>
                              <a:ext cx="3179" cy="5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">
                <v:group id="Group 158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0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P0MQA&#10;AADcAAAADwAAAGRycy9kb3ducmV2LnhtbERPTUvDQBC9F/wPywheit2oUEvstkRBUPDSpoceh+yY&#10;RLOzMTtpkn/vFgq9zeN9zno7ukadqAu1ZwMPiwQUceFtzaWBQ/5+vwIVBNli45kMTBRgu7mZrTG1&#10;fuAdnfZSqhjCIUUDlUibah2KihyGhW+JI/ftO4cSYVdq2+EQw12jH5NkqR3WHBsqbOmtouJ33zsD&#10;hWT551/2Ok2HoX+Sn2Ovj19zY+5ux+wFlNAoV/HF/WHj/NUznJ+JF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D9DEAAAA3AAAAA8AAAAAAAAAAAAAAAAAmAIAAGRycy9k&#10;b3ducmV2LnhtbFBLBQYAAAAABAAEAPUAAACJAwAAAAA=&#10;" path="m,l3481,r,5525l,5525,,xe" filled="f" strokecolor="silver">
                    <v:path arrowok="t" o:connecttype="custom" o:connectlocs="0,8;3481,8;3481,5533;0,5533;0,8" o:connectangles="0,0,0,0,0"/>
                  </v:shape>
                  <v:shape id="Picture 159" o:spid="_x0000_s1029" type="#_x0000_t75" style="position:absolute;left:159;top:87;width:3179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h1zFAAAA3AAAAA8AAABkcnMvZG93bnJldi54bWxEj0FrwkAQhe+F/odlhF5K3bRIidFVSosY&#10;kB409j5kxySYnQ3ZrYn/3jkI3mZ4b977ZrkeXasu1IfGs4H3aQKKuPS24crAsdi8paBCRLbYeiYD&#10;VwqwXj0/LTGzfuA9XQ6xUhLCIUMDdYxdpnUoa3IYpr4jFu3ke4dR1r7StsdBwl2rP5LkUztsWBpq&#10;7Oi7pvJ8+HcG/rY05PNNsZtd09Pxp/ql/Fy8GvMyGb8WoCKN8WG+X+dW8FOhlWdkAr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odcxQAAANwAAAAPAAAAAAAAAAAAAAAA&#10;AJ8CAABkcnMvZG93bnJldi54bWxQSwUGAAAAAAQABAD3AAAAkQMAAAAA&#10;">
                    <v:imagedata r:id="rId20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8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82" name="Group 1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83" name="Freeform 1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178" cy="5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">
                <v:group id="Group 154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6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J08MA&#10;AADcAAAADwAAAGRycy9kb3ducmV2LnhtbERPTWvCQBC9F/wPywheim6qUCR1lVgQLPRS9eBxyE6T&#10;tNnZmJ2Y5N93C4Xe5vE+Z7MbXK3u1IbKs4GnRQKKOPe24sLA5XyYr0EFQbZYeyYDIwXYbScPG0yt&#10;7/mD7icpVAzhkKKBUqRJtQ55SQ7DwjfEkfv0rUOJsC20bbGP4a7WyyR51g4rjg0lNvRaUv596pyB&#10;XLLz2y3bj+Ol71byde309f3RmNl0yF5ACQ3yL/5zH22cv17B7zPxAr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J08MAAADcAAAADwAAAAAAAAAAAAAAAACYAgAAZHJzL2Rv&#10;d25yZXYueG1sUEsFBgAAAAAEAAQA9QAAAIgDAAAAAA==&#10;" path="m,l3482,r,5525l,5525,,xe" filled="f" strokecolor="silver">
                    <v:path arrowok="t" o:connecttype="custom" o:connectlocs="0,8;3482,8;3482,5533;0,5533;0,8" o:connectangles="0,0,0,0,0"/>
                  </v:shape>
                  <v:shape id="Picture 155" o:spid="_x0000_s1029" type="#_x0000_t75" style="position:absolute;left:159;top:86;width:3178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qtvAAAAA3AAAAA8AAABkcnMvZG93bnJldi54bWxET02LwjAQvS/4H8II3tbURVSqUUTYZdk9&#10;qQWvQzM2xWZSktjWf79ZELzN433OZjfYRnTkQ+1YwWyagSAuna65UlCcP99XIEJE1tg4JgUPCrDb&#10;jt42mGvX85G6U6xECuGQowITY5tLGUpDFsPUtcSJuzpvMSboK6k99incNvIjyxbSYs2pwWBLB0Pl&#10;7XS3Cnhe3H1x/fpdLONAl/rH9J01Sk3Gw34NItIQX+Kn+1un+as5/D+TLp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HCq28AAAADcAAAADwAAAAAAAAAAAAAAAACfAgAA&#10;ZHJzL2Rvd25yZXYueG1sUEsFBgAAAAAEAAQA9wAAAIwDAAAAAA==&#10;">
                    <v:imagedata r:id="rId22" o:title="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11"/>
        <w:rPr>
          <w:rFonts w:ascii="Times New Roman" w:eastAsia="Times New Roman" w:hAnsi="Times New Roman" w:cs="Times New Roman"/>
        </w:rPr>
      </w:pPr>
    </w:p>
    <w:p w:rsidR="00097B25" w:rsidRDefault="003B689F">
      <w:pPr>
        <w:tabs>
          <w:tab w:val="left" w:pos="6744"/>
        </w:tabs>
        <w:spacing w:line="200" w:lineRule="atLeast"/>
        <w:ind w:left="16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7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78" name="Group 1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79" name="Freeform 1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180" cy="5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">
                <v:group id="Group 150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2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OHsMA&#10;AADcAAAADwAAAGRycy9kb3ducmV2LnhtbERPS0vDQBC+C/6HZQQv0mxUUJtmW6IgKHjp49DjkJ0m&#10;0exszE6a5N+7guBtPr7n5JvJtepMfWg8G7hNUlDEpbcNVwYO+9fFE6ggyBZbz2RgpgCb9eVFjpn1&#10;I2/pvJNKxRAOGRqoRbpM61DW5DAkviOO3Mn3DiXCvtK2xzGGu1bfpemDdthwbKixo5eayq/d4AyU&#10;Uuzfv4vneT6Mw718Hgd9/Lgx5vpqKlaghCb5F/+532yc/7iE32fiB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BOHsMAAADcAAAADwAAAAAAAAAAAAAAAACYAgAAZHJzL2Rv&#10;d25yZXYueG1sUEsFBgAAAAAEAAQA9QAAAIgDAAAAAA==&#10;" path="m,l3482,r,5525l,5525,,xe" filled="f" strokecolor="silver">
                    <v:path arrowok="t" o:connecttype="custom" o:connectlocs="0,8;3482,8;3482,5533;0,5533;0,8" o:connectangles="0,0,0,0,0"/>
                  </v:shape>
                  <v:shape id="Picture 151" o:spid="_x0000_s1029" type="#_x0000_t75" style="position:absolute;left:159;top:86;width:3180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JrzHAAAA3AAAAA8AAABkcnMvZG93bnJldi54bWxEj0FvwjAMhe+T9h8iT+I2UnYo0BHQtAmJ&#10;HSYNyg67WY3XdjROlwQo/34+IHGz9Z7f+7xYDa5TJwqx9WxgMs5AEVfetlwb2JfrxxmomJAtdp7J&#10;wIUirJb3dwssrD/zlk67VCsJ4ViggSalvtA6Vg05jGPfE4v244PDJGuotQ14lnDX6acsy7XDlqWh&#10;wZ5eG6oOu6Mz8FH++vBXTtdv88+v7/7wnh8nOjdm9DC8PINKNKSb+Xq9sYI/E3x5Ri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BJrzHAAAA3AAAAA8AAAAAAAAAAAAA&#10;AAAAnwIAAGRycy9kb3ducmV2LnhtbFBLBQYAAAAABAAEAPcAAACTAwAAAAA=&#10;">
                    <v:imagedata r:id="rId24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20595" cy="3517900"/>
                <wp:effectExtent l="0" t="0" r="8255" b="6350"/>
                <wp:docPr id="17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3517900"/>
                          <a:chOff x="0" y="0"/>
                          <a:chExt cx="3497" cy="5540"/>
                        </a:xfrm>
                      </wpg:grpSpPr>
                      <wpg:grpSp>
                        <wpg:cNvPr id="174" name="Group 1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82" cy="5525"/>
                            <a:chOff x="8" y="8"/>
                            <a:chExt cx="3482" cy="5525"/>
                          </a:xfrm>
                        </wpg:grpSpPr>
                        <wps:wsp>
                          <wps:cNvPr id="175" name="Freeform 1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82" cy="55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82"/>
                                <a:gd name="T2" fmla="+- 0 8 8"/>
                                <a:gd name="T3" fmla="*/ 8 h 5525"/>
                                <a:gd name="T4" fmla="+- 0 3490 8"/>
                                <a:gd name="T5" fmla="*/ T4 w 3482"/>
                                <a:gd name="T6" fmla="+- 0 8 8"/>
                                <a:gd name="T7" fmla="*/ 8 h 5525"/>
                                <a:gd name="T8" fmla="+- 0 3490 8"/>
                                <a:gd name="T9" fmla="*/ T8 w 3482"/>
                                <a:gd name="T10" fmla="+- 0 5533 8"/>
                                <a:gd name="T11" fmla="*/ 5533 h 5525"/>
                                <a:gd name="T12" fmla="+- 0 8 8"/>
                                <a:gd name="T13" fmla="*/ T12 w 3482"/>
                                <a:gd name="T14" fmla="+- 0 5533 8"/>
                                <a:gd name="T15" fmla="*/ 5533 h 5525"/>
                                <a:gd name="T16" fmla="+- 0 8 8"/>
                                <a:gd name="T17" fmla="*/ T16 w 3482"/>
                                <a:gd name="T18" fmla="+- 0 8 8"/>
                                <a:gd name="T19" fmla="*/ 8 h 5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5525">
                                  <a:moveTo>
                                    <a:pt x="0" y="0"/>
                                  </a:moveTo>
                                  <a:lnTo>
                                    <a:pt x="3482" y="0"/>
                                  </a:lnTo>
                                  <a:lnTo>
                                    <a:pt x="3482" y="5525"/>
                                  </a:lnTo>
                                  <a:lnTo>
                                    <a:pt x="0" y="5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7"/>
                              <a:ext cx="3104" cy="5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174.85pt;height:277pt;mso-position-horizontal-relative:char;mso-position-vertical-relative:line" coordsize="3497,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">
                <v:group id="Group 146" o:spid="_x0000_s1027" style="position:absolute;left:8;top:8;width:3482;height:5525" coordorigin="8,8" coordsize="3482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48" o:spid="_x0000_s1028" style="position:absolute;left:8;top:8;width:3482;height:5525;visibility:visible;mso-wrap-style:square;v-text-anchor:top" coordsize="3482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EG8MA&#10;AADcAAAADwAAAGRycy9kb3ducmV2LnhtbERPS0vDQBC+C/6HZQQv0mxU1JJmW6IgKHjp49DjkJ0m&#10;0exszE6a5N+7guBtPr7n5JvJtepMfWg8G7hNUlDEpbcNVwYO+9fFElQQZIutZzIwU4DN+vIix8z6&#10;kbd03kmlYgiHDA3UIl2mdShrchgS3xFH7uR7hxJhX2nb4xjDXavv0vRRO2w4NtTY0UtN5dducAZK&#10;Kfbv38XzPB/G4V4+j4M+ftwYc301FStQQpP8i//cbzbOf3qA32fiB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1EG8MAAADcAAAADwAAAAAAAAAAAAAAAACYAgAAZHJzL2Rv&#10;d25yZXYueG1sUEsFBgAAAAAEAAQA9QAAAIgDAAAAAA==&#10;" path="m,l3482,r,5525l,5525,,xe" filled="f" strokecolor="silver">
                    <v:path arrowok="t" o:connecttype="custom" o:connectlocs="0,8;3482,8;3482,5533;0,5533;0,8" o:connectangles="0,0,0,0,0"/>
                  </v:shape>
                  <v:shape id="Picture 147" o:spid="_x0000_s1029" type="#_x0000_t75" style="position:absolute;left:159;top:87;width:3104;height:5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7fPCAAAA3AAAAA8AAABkcnMvZG93bnJldi54bWxET9tKw0AQfRf6D8sU+mY3FpqE2E2ploII&#10;Cq35gCE7uWB2NmQ3l/69Kwi+zeFc53BcTCcmGlxrWcHTNgJBXFrdcq2g+Lo8piCcR9bYWSYFd3Jw&#10;zFcPB8y0nflK083XIoSwy1BB432fSenKhgy6re2JA1fZwaAPcKilHnAO4aaTuyiKpcGWQ0ODPb02&#10;VH7fRqNAf3Rpm7ynbi6qz3HP15dTcV6U2qyX0zMIT4v/F/+533SYn8Tw+0y4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u3zwgAAANwAAAAPAAAAAAAAAAAAAAAAAJ8C&#10;AABkcnMvZG93bnJldi54bWxQSwUGAAAAAAQABAD3AAAAjgMAAAAA&#10;">
                    <v:imagedata r:id="rId26" o:title="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7B25">
          <w:pgSz w:w="11910" w:h="16840"/>
          <w:pgMar w:top="1580" w:right="1560" w:bottom="1740" w:left="0" w:header="0" w:footer="1548" w:gutter="0"/>
          <w:cols w:space="720"/>
        </w:sectPr>
      </w:pPr>
    </w:p>
    <w:p w:rsidR="00097B25" w:rsidRPr="00D617ED" w:rsidRDefault="00D617ED" w:rsidP="00D617ED">
      <w:pPr>
        <w:pStyle w:val="berschrift2"/>
        <w:tabs>
          <w:tab w:val="left" w:pos="2153"/>
        </w:tabs>
        <w:rPr>
          <w:b w:val="0"/>
          <w:bCs w:val="0"/>
          <w:lang w:val="de-DE"/>
        </w:rPr>
      </w:pPr>
      <w:bookmarkStart w:id="4" w:name="5.2_Die_Registrierung"/>
      <w:bookmarkStart w:id="5" w:name="_bookmark41"/>
      <w:bookmarkEnd w:id="4"/>
      <w:bookmarkEnd w:id="5"/>
      <w:r w:rsidRPr="00D617ED">
        <w:rPr>
          <w:spacing w:val="-1"/>
          <w:lang w:val="de-DE"/>
        </w:rPr>
        <w:lastRenderedPageBreak/>
        <w:t xml:space="preserve">2.  </w:t>
      </w:r>
      <w:r w:rsidR="00621453" w:rsidRPr="00D617ED">
        <w:rPr>
          <w:spacing w:val="-1"/>
          <w:lang w:val="de-DE"/>
        </w:rPr>
        <w:t>Die</w:t>
      </w:r>
      <w:r w:rsidR="00621453" w:rsidRPr="00D617ED">
        <w:rPr>
          <w:spacing w:val="1"/>
          <w:lang w:val="de-DE"/>
        </w:rPr>
        <w:t xml:space="preserve"> </w:t>
      </w:r>
      <w:r w:rsidR="00621453" w:rsidRPr="00D617ED">
        <w:rPr>
          <w:spacing w:val="-1"/>
          <w:lang w:val="de-DE"/>
        </w:rPr>
        <w:t>Registrierung</w:t>
      </w: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spacing w:before="11"/>
        <w:rPr>
          <w:rFonts w:ascii="Arial" w:eastAsia="Arial" w:hAnsi="Arial" w:cs="Arial"/>
          <w:b/>
          <w:bCs/>
          <w:sz w:val="12"/>
          <w:szCs w:val="12"/>
          <w:lang w:val="de-DE"/>
        </w:rPr>
      </w:pPr>
    </w:p>
    <w:p w:rsidR="00097B25" w:rsidRPr="00D617ED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7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Registrierung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4" o:spid="_x0000_s1027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Gym0z6CAgAA&#10;Cg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Registrierung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097B25" w:rsidRPr="00D617ED" w:rsidRDefault="00097B25">
      <w:pPr>
        <w:spacing w:before="3"/>
        <w:rPr>
          <w:rFonts w:ascii="Arial" w:eastAsia="Arial" w:hAnsi="Arial" w:cs="Arial"/>
          <w:b/>
          <w:bCs/>
          <w:lang w:val="de-DE"/>
        </w:rPr>
      </w:pPr>
    </w:p>
    <w:p w:rsidR="00097B25" w:rsidRDefault="003B689F">
      <w:pPr>
        <w:pStyle w:val="Textkrper"/>
        <w:spacing w:before="72" w:line="359" w:lineRule="auto"/>
        <w:ind w:left="5148" w:right="116"/>
        <w:jc w:val="both"/>
        <w:rPr>
          <w:spacing w:val="-2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-861695</wp:posOffset>
                </wp:positionV>
                <wp:extent cx="2456180" cy="7095490"/>
                <wp:effectExtent l="0" t="5080" r="0" b="5080"/>
                <wp:wrapNone/>
                <wp:docPr id="14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7095490"/>
                          <a:chOff x="1118" y="-1357"/>
                          <a:chExt cx="3868" cy="11174"/>
                        </a:xfrm>
                      </wpg:grpSpPr>
                      <pic:pic xmlns:pic="http://schemas.openxmlformats.org/drawingml/2006/picture">
                        <pic:nvPicPr>
                          <pic:cNvPr id="14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406"/>
                            <a:ext cx="3325" cy="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140"/>
                        <wpg:cNvGrpSpPr>
                          <a:grpSpLocks/>
                        </wpg:cNvGrpSpPr>
                        <wpg:grpSpPr bwMode="auto">
                          <a:xfrm>
                            <a:off x="1118" y="-1337"/>
                            <a:ext cx="3868" cy="5908"/>
                            <a:chOff x="1118" y="-1337"/>
                            <a:chExt cx="3868" cy="5908"/>
                          </a:xfrm>
                        </wpg:grpSpPr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1118" y="-1337"/>
                              <a:ext cx="3868" cy="5908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3868"/>
                                <a:gd name="T2" fmla="+- 0 -1337 -1337"/>
                                <a:gd name="T3" fmla="*/ -1337 h 5908"/>
                                <a:gd name="T4" fmla="+- 0 4986 1118"/>
                                <a:gd name="T5" fmla="*/ T4 w 3868"/>
                                <a:gd name="T6" fmla="+- 0 -1337 -1337"/>
                                <a:gd name="T7" fmla="*/ -1337 h 5908"/>
                                <a:gd name="T8" fmla="+- 0 4986 1118"/>
                                <a:gd name="T9" fmla="*/ T8 w 3868"/>
                                <a:gd name="T10" fmla="+- 0 4571 -1337"/>
                                <a:gd name="T11" fmla="*/ 4571 h 5908"/>
                                <a:gd name="T12" fmla="+- 0 1118 1118"/>
                                <a:gd name="T13" fmla="*/ T12 w 3868"/>
                                <a:gd name="T14" fmla="+- 0 4571 -1337"/>
                                <a:gd name="T15" fmla="*/ 4571 h 5908"/>
                                <a:gd name="T16" fmla="+- 0 1118 1118"/>
                                <a:gd name="T17" fmla="*/ T16 w 3868"/>
                                <a:gd name="T18" fmla="+- 0 -1337 -1337"/>
                                <a:gd name="T19" fmla="*/ -1337 h 5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8" h="5908">
                                  <a:moveTo>
                                    <a:pt x="0" y="0"/>
                                  </a:moveTo>
                                  <a:lnTo>
                                    <a:pt x="3868" y="0"/>
                                  </a:lnTo>
                                  <a:lnTo>
                                    <a:pt x="3868" y="5908"/>
                                  </a:lnTo>
                                  <a:lnTo>
                                    <a:pt x="0" y="59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" y="-1258"/>
                              <a:ext cx="3321" cy="5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3" name="Group 138"/>
                        <wpg:cNvGrpSpPr>
                          <a:grpSpLocks/>
                        </wpg:cNvGrpSpPr>
                        <wpg:grpSpPr bwMode="auto">
                          <a:xfrm>
                            <a:off x="1294" y="-1337"/>
                            <a:ext cx="3650" cy="11134"/>
                            <a:chOff x="1294" y="-1337"/>
                            <a:chExt cx="3650" cy="11134"/>
                          </a:xfrm>
                        </wpg:grpSpPr>
                        <wps:wsp>
                          <wps:cNvPr id="154" name="Freeform 139"/>
                          <wps:cNvSpPr>
                            <a:spLocks/>
                          </wps:cNvSpPr>
                          <wps:spPr bwMode="auto">
                            <a:xfrm>
                              <a:off x="1294" y="-1337"/>
                              <a:ext cx="3650" cy="11134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3650"/>
                                <a:gd name="T2" fmla="+- 0 -1337 -1337"/>
                                <a:gd name="T3" fmla="*/ -1337 h 11134"/>
                                <a:gd name="T4" fmla="+- 0 4944 1294"/>
                                <a:gd name="T5" fmla="*/ T4 w 3650"/>
                                <a:gd name="T6" fmla="+- 0 -1337 -1337"/>
                                <a:gd name="T7" fmla="*/ -1337 h 11134"/>
                                <a:gd name="T8" fmla="+- 0 4944 1294"/>
                                <a:gd name="T9" fmla="*/ T8 w 3650"/>
                                <a:gd name="T10" fmla="+- 0 9797 -1337"/>
                                <a:gd name="T11" fmla="*/ 9797 h 11134"/>
                                <a:gd name="T12" fmla="+- 0 1294 1294"/>
                                <a:gd name="T13" fmla="*/ T12 w 3650"/>
                                <a:gd name="T14" fmla="+- 0 9797 -1337"/>
                                <a:gd name="T15" fmla="*/ 9797 h 11134"/>
                                <a:gd name="T16" fmla="+- 0 1294 1294"/>
                                <a:gd name="T17" fmla="*/ T16 w 3650"/>
                                <a:gd name="T18" fmla="+- 0 -1337 -1337"/>
                                <a:gd name="T19" fmla="*/ -1337 h 1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0" h="11134">
                                  <a:moveTo>
                                    <a:pt x="0" y="0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3650" y="11134"/>
                                  </a:lnTo>
                                  <a:lnTo>
                                    <a:pt x="0" y="11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6"/>
                        <wpg:cNvGrpSpPr>
                          <a:grpSpLocks/>
                        </wpg:cNvGrpSpPr>
                        <wpg:grpSpPr bwMode="auto">
                          <a:xfrm>
                            <a:off x="1524" y="9126"/>
                            <a:ext cx="3114" cy="452"/>
                            <a:chOff x="1524" y="9126"/>
                            <a:chExt cx="3114" cy="452"/>
                          </a:xfrm>
                        </wpg:grpSpPr>
                        <wps:wsp>
                          <wps:cNvPr id="156" name="Freeform 137"/>
                          <wps:cNvSpPr>
                            <a:spLocks/>
                          </wps:cNvSpPr>
                          <wps:spPr bwMode="auto">
                            <a:xfrm>
                              <a:off x="1524" y="9126"/>
                              <a:ext cx="3114" cy="45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3114"/>
                                <a:gd name="T2" fmla="+- 0 9126 9126"/>
                                <a:gd name="T3" fmla="*/ 9126 h 452"/>
                                <a:gd name="T4" fmla="+- 0 4638 1524"/>
                                <a:gd name="T5" fmla="*/ T4 w 3114"/>
                                <a:gd name="T6" fmla="+- 0 9126 9126"/>
                                <a:gd name="T7" fmla="*/ 9126 h 452"/>
                                <a:gd name="T8" fmla="+- 0 4638 1524"/>
                                <a:gd name="T9" fmla="*/ T8 w 3114"/>
                                <a:gd name="T10" fmla="+- 0 9578 9126"/>
                                <a:gd name="T11" fmla="*/ 9578 h 452"/>
                                <a:gd name="T12" fmla="+- 0 1524 1524"/>
                                <a:gd name="T13" fmla="*/ T12 w 3114"/>
                                <a:gd name="T14" fmla="+- 0 9578 9126"/>
                                <a:gd name="T15" fmla="*/ 9578 h 452"/>
                                <a:gd name="T16" fmla="+- 0 1524 1524"/>
                                <a:gd name="T17" fmla="*/ T16 w 3114"/>
                                <a:gd name="T18" fmla="+- 0 9126 9126"/>
                                <a:gd name="T19" fmla="*/ 9126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452">
                                  <a:moveTo>
                                    <a:pt x="0" y="0"/>
                                  </a:moveTo>
                                  <a:lnTo>
                                    <a:pt x="3114" y="0"/>
                                  </a:lnTo>
                                  <a:lnTo>
                                    <a:pt x="3114" y="452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4"/>
                        <wpg:cNvGrpSpPr>
                          <a:grpSpLocks/>
                        </wpg:cNvGrpSpPr>
                        <wpg:grpSpPr bwMode="auto">
                          <a:xfrm>
                            <a:off x="1349" y="567"/>
                            <a:ext cx="3552" cy="523"/>
                            <a:chOff x="1349" y="567"/>
                            <a:chExt cx="3552" cy="523"/>
                          </a:xfrm>
                        </wpg:grpSpPr>
                        <wps:wsp>
                          <wps:cNvPr id="158" name="Freeform 135"/>
                          <wps:cNvSpPr>
                            <a:spLocks/>
                          </wps:cNvSpPr>
                          <wps:spPr bwMode="auto">
                            <a:xfrm>
                              <a:off x="1349" y="567"/>
                              <a:ext cx="3552" cy="523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3552"/>
                                <a:gd name="T2" fmla="+- 0 567 567"/>
                                <a:gd name="T3" fmla="*/ 567 h 523"/>
                                <a:gd name="T4" fmla="+- 0 4901 1349"/>
                                <a:gd name="T5" fmla="*/ T4 w 3552"/>
                                <a:gd name="T6" fmla="+- 0 567 567"/>
                                <a:gd name="T7" fmla="*/ 567 h 523"/>
                                <a:gd name="T8" fmla="+- 0 4901 1349"/>
                                <a:gd name="T9" fmla="*/ T8 w 3552"/>
                                <a:gd name="T10" fmla="+- 0 1090 567"/>
                                <a:gd name="T11" fmla="*/ 1090 h 523"/>
                                <a:gd name="T12" fmla="+- 0 1349 1349"/>
                                <a:gd name="T13" fmla="*/ T12 w 3552"/>
                                <a:gd name="T14" fmla="+- 0 1090 567"/>
                                <a:gd name="T15" fmla="*/ 1090 h 523"/>
                                <a:gd name="T16" fmla="+- 0 1349 1349"/>
                                <a:gd name="T17" fmla="*/ T16 w 3552"/>
                                <a:gd name="T18" fmla="+- 0 567 567"/>
                                <a:gd name="T19" fmla="*/ 56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2" h="523">
                                  <a:moveTo>
                                    <a:pt x="0" y="0"/>
                                  </a:moveTo>
                                  <a:lnTo>
                                    <a:pt x="3552" y="0"/>
                                  </a:lnTo>
                                  <a:lnTo>
                                    <a:pt x="3552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2"/>
                        <wpg:cNvGrpSpPr>
                          <a:grpSpLocks/>
                        </wpg:cNvGrpSpPr>
                        <wpg:grpSpPr bwMode="auto">
                          <a:xfrm>
                            <a:off x="1410" y="5272"/>
                            <a:ext cx="3180" cy="503"/>
                            <a:chOff x="1410" y="5272"/>
                            <a:chExt cx="3180" cy="503"/>
                          </a:xfrm>
                        </wpg:grpSpPr>
                        <wps:wsp>
                          <wps:cNvPr id="160" name="Freeform 133"/>
                          <wps:cNvSpPr>
                            <a:spLocks/>
                          </wps:cNvSpPr>
                          <wps:spPr bwMode="auto">
                            <a:xfrm>
                              <a:off x="1410" y="5272"/>
                              <a:ext cx="3180" cy="503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3180"/>
                                <a:gd name="T2" fmla="+- 0 5272 5272"/>
                                <a:gd name="T3" fmla="*/ 5272 h 503"/>
                                <a:gd name="T4" fmla="+- 0 4590 1410"/>
                                <a:gd name="T5" fmla="*/ T4 w 3180"/>
                                <a:gd name="T6" fmla="+- 0 5272 5272"/>
                                <a:gd name="T7" fmla="*/ 5272 h 503"/>
                                <a:gd name="T8" fmla="+- 0 4590 1410"/>
                                <a:gd name="T9" fmla="*/ T8 w 3180"/>
                                <a:gd name="T10" fmla="+- 0 5775 5272"/>
                                <a:gd name="T11" fmla="*/ 5775 h 503"/>
                                <a:gd name="T12" fmla="+- 0 1410 1410"/>
                                <a:gd name="T13" fmla="*/ T12 w 3180"/>
                                <a:gd name="T14" fmla="+- 0 5775 5272"/>
                                <a:gd name="T15" fmla="*/ 5775 h 503"/>
                                <a:gd name="T16" fmla="+- 0 1410 1410"/>
                                <a:gd name="T17" fmla="*/ T16 w 3180"/>
                                <a:gd name="T18" fmla="+- 0 5272 5272"/>
                                <a:gd name="T19" fmla="*/ 527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503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  <a:lnTo>
                                    <a:pt x="3180" y="503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0"/>
                        <wpg:cNvGrpSpPr>
                          <a:grpSpLocks/>
                        </wpg:cNvGrpSpPr>
                        <wpg:grpSpPr bwMode="auto">
                          <a:xfrm>
                            <a:off x="1395" y="5887"/>
                            <a:ext cx="3249" cy="503"/>
                            <a:chOff x="1395" y="5887"/>
                            <a:chExt cx="3249" cy="503"/>
                          </a:xfrm>
                        </wpg:grpSpPr>
                        <wps:wsp>
                          <wps:cNvPr id="162" name="Freeform 131"/>
                          <wps:cNvSpPr>
                            <a:spLocks/>
                          </wps:cNvSpPr>
                          <wps:spPr bwMode="auto">
                            <a:xfrm>
                              <a:off x="1395" y="5887"/>
                              <a:ext cx="3249" cy="503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3249"/>
                                <a:gd name="T2" fmla="+- 0 5887 5887"/>
                                <a:gd name="T3" fmla="*/ 5887 h 503"/>
                                <a:gd name="T4" fmla="+- 0 4644 1395"/>
                                <a:gd name="T5" fmla="*/ T4 w 3249"/>
                                <a:gd name="T6" fmla="+- 0 5887 5887"/>
                                <a:gd name="T7" fmla="*/ 5887 h 503"/>
                                <a:gd name="T8" fmla="+- 0 4644 1395"/>
                                <a:gd name="T9" fmla="*/ T8 w 3249"/>
                                <a:gd name="T10" fmla="+- 0 6390 5887"/>
                                <a:gd name="T11" fmla="*/ 6390 h 503"/>
                                <a:gd name="T12" fmla="+- 0 1395 1395"/>
                                <a:gd name="T13" fmla="*/ T12 w 3249"/>
                                <a:gd name="T14" fmla="+- 0 6390 5887"/>
                                <a:gd name="T15" fmla="*/ 6390 h 503"/>
                                <a:gd name="T16" fmla="+- 0 1395 1395"/>
                                <a:gd name="T17" fmla="*/ T16 w 3249"/>
                                <a:gd name="T18" fmla="+- 0 5887 5887"/>
                                <a:gd name="T19" fmla="*/ 5887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503">
                                  <a:moveTo>
                                    <a:pt x="0" y="0"/>
                                  </a:moveTo>
                                  <a:lnTo>
                                    <a:pt x="3249" y="0"/>
                                  </a:lnTo>
                                  <a:lnTo>
                                    <a:pt x="3249" y="503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8"/>
                        <wpg:cNvGrpSpPr>
                          <a:grpSpLocks/>
                        </wpg:cNvGrpSpPr>
                        <wpg:grpSpPr bwMode="auto">
                          <a:xfrm>
                            <a:off x="1410" y="4527"/>
                            <a:ext cx="1416" cy="420"/>
                            <a:chOff x="1410" y="4527"/>
                            <a:chExt cx="1416" cy="420"/>
                          </a:xfrm>
                        </wpg:grpSpPr>
                        <wps:wsp>
                          <wps:cNvPr id="164" name="Freeform 129"/>
                          <wps:cNvSpPr>
                            <a:spLocks/>
                          </wps:cNvSpPr>
                          <wps:spPr bwMode="auto">
                            <a:xfrm>
                              <a:off x="1410" y="4527"/>
                              <a:ext cx="1416" cy="420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416"/>
                                <a:gd name="T2" fmla="+- 0 4527 4527"/>
                                <a:gd name="T3" fmla="*/ 4527 h 420"/>
                                <a:gd name="T4" fmla="+- 0 2826 1410"/>
                                <a:gd name="T5" fmla="*/ T4 w 1416"/>
                                <a:gd name="T6" fmla="+- 0 4527 4527"/>
                                <a:gd name="T7" fmla="*/ 4527 h 420"/>
                                <a:gd name="T8" fmla="+- 0 2826 1410"/>
                                <a:gd name="T9" fmla="*/ T8 w 1416"/>
                                <a:gd name="T10" fmla="+- 0 4947 4527"/>
                                <a:gd name="T11" fmla="*/ 4947 h 420"/>
                                <a:gd name="T12" fmla="+- 0 1410 1410"/>
                                <a:gd name="T13" fmla="*/ T12 w 1416"/>
                                <a:gd name="T14" fmla="+- 0 4947 4527"/>
                                <a:gd name="T15" fmla="*/ 4947 h 420"/>
                                <a:gd name="T16" fmla="+- 0 1410 1410"/>
                                <a:gd name="T17" fmla="*/ T16 w 1416"/>
                                <a:gd name="T18" fmla="+- 0 4527 4527"/>
                                <a:gd name="T19" fmla="*/ 452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420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  <a:lnTo>
                                    <a:pt x="1416" y="42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5"/>
                        <wpg:cNvGrpSpPr>
                          <a:grpSpLocks/>
                        </wpg:cNvGrpSpPr>
                        <wpg:grpSpPr bwMode="auto">
                          <a:xfrm>
                            <a:off x="2535" y="1248"/>
                            <a:ext cx="639" cy="675"/>
                            <a:chOff x="2535" y="1248"/>
                            <a:chExt cx="639" cy="675"/>
                          </a:xfrm>
                        </wpg:grpSpPr>
                        <wps:wsp>
                          <wps:cNvPr id="166" name="Freeform 127"/>
                          <wps:cNvSpPr>
                            <a:spLocks/>
                          </wps:cNvSpPr>
                          <wps:spPr bwMode="auto">
                            <a:xfrm>
                              <a:off x="2535" y="1248"/>
                              <a:ext cx="639" cy="675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T0 w 639"/>
                                <a:gd name="T2" fmla="+- 0 1586 1248"/>
                                <a:gd name="T3" fmla="*/ 1586 h 675"/>
                                <a:gd name="T4" fmla="+- 0 2544 2535"/>
                                <a:gd name="T5" fmla="*/ T4 w 639"/>
                                <a:gd name="T6" fmla="+- 0 1505 1248"/>
                                <a:gd name="T7" fmla="*/ 1505 h 675"/>
                                <a:gd name="T8" fmla="+- 0 2571 2535"/>
                                <a:gd name="T9" fmla="*/ T8 w 639"/>
                                <a:gd name="T10" fmla="+- 0 1431 1248"/>
                                <a:gd name="T11" fmla="*/ 1431 h 675"/>
                                <a:gd name="T12" fmla="+- 0 2612 2535"/>
                                <a:gd name="T13" fmla="*/ T12 w 639"/>
                                <a:gd name="T14" fmla="+- 0 1366 1248"/>
                                <a:gd name="T15" fmla="*/ 1366 h 675"/>
                                <a:gd name="T16" fmla="+- 0 2666 2535"/>
                                <a:gd name="T17" fmla="*/ T16 w 639"/>
                                <a:gd name="T18" fmla="+- 0 1313 1248"/>
                                <a:gd name="T19" fmla="*/ 1313 h 675"/>
                                <a:gd name="T20" fmla="+- 0 2730 2535"/>
                                <a:gd name="T21" fmla="*/ T20 w 639"/>
                                <a:gd name="T22" fmla="+- 0 1275 1248"/>
                                <a:gd name="T23" fmla="*/ 1275 h 675"/>
                                <a:gd name="T24" fmla="+- 0 2803 2535"/>
                                <a:gd name="T25" fmla="*/ T24 w 639"/>
                                <a:gd name="T26" fmla="+- 0 1253 1248"/>
                                <a:gd name="T27" fmla="*/ 1253 h 675"/>
                                <a:gd name="T28" fmla="+- 0 2855 2535"/>
                                <a:gd name="T29" fmla="*/ T28 w 639"/>
                                <a:gd name="T30" fmla="+- 0 1248 1248"/>
                                <a:gd name="T31" fmla="*/ 1248 h 675"/>
                                <a:gd name="T32" fmla="+- 0 2881 2535"/>
                                <a:gd name="T33" fmla="*/ T32 w 639"/>
                                <a:gd name="T34" fmla="+- 0 1249 1248"/>
                                <a:gd name="T35" fmla="*/ 1249 h 675"/>
                                <a:gd name="T36" fmla="+- 0 2955 2535"/>
                                <a:gd name="T37" fmla="*/ T36 w 639"/>
                                <a:gd name="T38" fmla="+- 0 1265 1248"/>
                                <a:gd name="T39" fmla="*/ 1265 h 675"/>
                                <a:gd name="T40" fmla="+- 0 3023 2535"/>
                                <a:gd name="T41" fmla="*/ T40 w 639"/>
                                <a:gd name="T42" fmla="+- 0 1299 1248"/>
                                <a:gd name="T43" fmla="*/ 1299 h 675"/>
                                <a:gd name="T44" fmla="+- 0 3080 2535"/>
                                <a:gd name="T45" fmla="*/ T44 w 639"/>
                                <a:gd name="T46" fmla="+- 0 1347 1248"/>
                                <a:gd name="T47" fmla="*/ 1347 h 675"/>
                                <a:gd name="T48" fmla="+- 0 3126 2535"/>
                                <a:gd name="T49" fmla="*/ T48 w 639"/>
                                <a:gd name="T50" fmla="+- 0 1408 1248"/>
                                <a:gd name="T51" fmla="*/ 1408 h 675"/>
                                <a:gd name="T52" fmla="+- 0 3158 2535"/>
                                <a:gd name="T53" fmla="*/ T52 w 639"/>
                                <a:gd name="T54" fmla="+- 0 1479 1248"/>
                                <a:gd name="T55" fmla="*/ 1479 h 675"/>
                                <a:gd name="T56" fmla="+- 0 3173 2535"/>
                                <a:gd name="T57" fmla="*/ T56 w 639"/>
                                <a:gd name="T58" fmla="+- 0 1558 1248"/>
                                <a:gd name="T59" fmla="*/ 1558 h 675"/>
                                <a:gd name="T60" fmla="+- 0 3174 2535"/>
                                <a:gd name="T61" fmla="*/ T60 w 639"/>
                                <a:gd name="T62" fmla="+- 0 1586 1248"/>
                                <a:gd name="T63" fmla="*/ 1586 h 675"/>
                                <a:gd name="T64" fmla="+- 0 3173 2535"/>
                                <a:gd name="T65" fmla="*/ T64 w 639"/>
                                <a:gd name="T66" fmla="+- 0 1613 1248"/>
                                <a:gd name="T67" fmla="*/ 1613 h 675"/>
                                <a:gd name="T68" fmla="+- 0 3158 2535"/>
                                <a:gd name="T69" fmla="*/ T68 w 639"/>
                                <a:gd name="T70" fmla="+- 0 1692 1248"/>
                                <a:gd name="T71" fmla="*/ 1692 h 675"/>
                                <a:gd name="T72" fmla="+- 0 3126 2535"/>
                                <a:gd name="T73" fmla="*/ T72 w 639"/>
                                <a:gd name="T74" fmla="+- 0 1763 1248"/>
                                <a:gd name="T75" fmla="*/ 1763 h 675"/>
                                <a:gd name="T76" fmla="+- 0 3080 2535"/>
                                <a:gd name="T77" fmla="*/ T76 w 639"/>
                                <a:gd name="T78" fmla="+- 0 1824 1248"/>
                                <a:gd name="T79" fmla="*/ 1824 h 675"/>
                                <a:gd name="T80" fmla="+- 0 3023 2535"/>
                                <a:gd name="T81" fmla="*/ T80 w 639"/>
                                <a:gd name="T82" fmla="+- 0 1873 1248"/>
                                <a:gd name="T83" fmla="*/ 1873 h 675"/>
                                <a:gd name="T84" fmla="+- 0 2955 2535"/>
                                <a:gd name="T85" fmla="*/ T84 w 639"/>
                                <a:gd name="T86" fmla="+- 0 1906 1248"/>
                                <a:gd name="T87" fmla="*/ 1906 h 675"/>
                                <a:gd name="T88" fmla="+- 0 2881 2535"/>
                                <a:gd name="T89" fmla="*/ T88 w 639"/>
                                <a:gd name="T90" fmla="+- 0 1922 1248"/>
                                <a:gd name="T91" fmla="*/ 1922 h 675"/>
                                <a:gd name="T92" fmla="+- 0 2855 2535"/>
                                <a:gd name="T93" fmla="*/ T92 w 639"/>
                                <a:gd name="T94" fmla="+- 0 1923 1248"/>
                                <a:gd name="T95" fmla="*/ 1923 h 675"/>
                                <a:gd name="T96" fmla="+- 0 2828 2535"/>
                                <a:gd name="T97" fmla="*/ T96 w 639"/>
                                <a:gd name="T98" fmla="+- 0 1922 1248"/>
                                <a:gd name="T99" fmla="*/ 1922 h 675"/>
                                <a:gd name="T100" fmla="+- 0 2754 2535"/>
                                <a:gd name="T101" fmla="*/ T100 w 639"/>
                                <a:gd name="T102" fmla="+- 0 1906 1248"/>
                                <a:gd name="T103" fmla="*/ 1906 h 675"/>
                                <a:gd name="T104" fmla="+- 0 2686 2535"/>
                                <a:gd name="T105" fmla="*/ T104 w 639"/>
                                <a:gd name="T106" fmla="+- 0 1873 1248"/>
                                <a:gd name="T107" fmla="*/ 1873 h 675"/>
                                <a:gd name="T108" fmla="+- 0 2629 2535"/>
                                <a:gd name="T109" fmla="*/ T108 w 639"/>
                                <a:gd name="T110" fmla="+- 0 1824 1248"/>
                                <a:gd name="T111" fmla="*/ 1824 h 675"/>
                                <a:gd name="T112" fmla="+- 0 2583 2535"/>
                                <a:gd name="T113" fmla="*/ T112 w 639"/>
                                <a:gd name="T114" fmla="+- 0 1763 1248"/>
                                <a:gd name="T115" fmla="*/ 1763 h 675"/>
                                <a:gd name="T116" fmla="+- 0 2551 2535"/>
                                <a:gd name="T117" fmla="*/ T116 w 639"/>
                                <a:gd name="T118" fmla="+- 0 1692 1248"/>
                                <a:gd name="T119" fmla="*/ 1692 h 675"/>
                                <a:gd name="T120" fmla="+- 0 2536 2535"/>
                                <a:gd name="T121" fmla="*/ T120 w 639"/>
                                <a:gd name="T122" fmla="+- 0 1613 1248"/>
                                <a:gd name="T123" fmla="*/ 1613 h 675"/>
                                <a:gd name="T124" fmla="+- 0 2535 2535"/>
                                <a:gd name="T125" fmla="*/ T124 w 639"/>
                                <a:gd name="T126" fmla="+- 0 1586 1248"/>
                                <a:gd name="T127" fmla="*/ 158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9" h="675">
                                  <a:moveTo>
                                    <a:pt x="0" y="338"/>
                                  </a:moveTo>
                                  <a:lnTo>
                                    <a:pt x="9" y="257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95" y="27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420" y="17"/>
                                  </a:lnTo>
                                  <a:lnTo>
                                    <a:pt x="488" y="51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91" y="160"/>
                                  </a:lnTo>
                                  <a:lnTo>
                                    <a:pt x="623" y="231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39" y="338"/>
                                  </a:lnTo>
                                  <a:lnTo>
                                    <a:pt x="638" y="365"/>
                                  </a:lnTo>
                                  <a:lnTo>
                                    <a:pt x="623" y="444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545" y="576"/>
                                  </a:lnTo>
                                  <a:lnTo>
                                    <a:pt x="488" y="625"/>
                                  </a:lnTo>
                                  <a:lnTo>
                                    <a:pt x="420" y="658"/>
                                  </a:lnTo>
                                  <a:lnTo>
                                    <a:pt x="346" y="674"/>
                                  </a:lnTo>
                                  <a:lnTo>
                                    <a:pt x="320" y="675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94" y="576"/>
                                  </a:lnTo>
                                  <a:lnTo>
                                    <a:pt x="48" y="515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1447"/>
                              <a:ext cx="49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21"/>
                        <wpg:cNvGrpSpPr>
                          <a:grpSpLocks/>
                        </wpg:cNvGrpSpPr>
                        <wpg:grpSpPr bwMode="auto">
                          <a:xfrm>
                            <a:off x="3939" y="3692"/>
                            <a:ext cx="639" cy="675"/>
                            <a:chOff x="3939" y="3692"/>
                            <a:chExt cx="639" cy="675"/>
                          </a:xfrm>
                        </wpg:grpSpPr>
                        <wps:wsp>
                          <wps:cNvPr id="169" name="Freeform 124"/>
                          <wps:cNvSpPr>
                            <a:spLocks/>
                          </wps:cNvSpPr>
                          <wps:spPr bwMode="auto">
                            <a:xfrm>
                              <a:off x="3939" y="3692"/>
                              <a:ext cx="639" cy="675"/>
                            </a:xfrm>
                            <a:custGeom>
                              <a:avLst/>
                              <a:gdLst>
                                <a:gd name="T0" fmla="+- 0 3939 3939"/>
                                <a:gd name="T1" fmla="*/ T0 w 639"/>
                                <a:gd name="T2" fmla="+- 0 4030 3692"/>
                                <a:gd name="T3" fmla="*/ 4030 h 675"/>
                                <a:gd name="T4" fmla="+- 0 3948 3939"/>
                                <a:gd name="T5" fmla="*/ T4 w 639"/>
                                <a:gd name="T6" fmla="+- 0 3949 3692"/>
                                <a:gd name="T7" fmla="*/ 3949 h 675"/>
                                <a:gd name="T8" fmla="+- 0 3975 3939"/>
                                <a:gd name="T9" fmla="*/ T8 w 639"/>
                                <a:gd name="T10" fmla="+- 0 3875 3692"/>
                                <a:gd name="T11" fmla="*/ 3875 h 675"/>
                                <a:gd name="T12" fmla="+- 0 4016 3939"/>
                                <a:gd name="T13" fmla="*/ T12 w 639"/>
                                <a:gd name="T14" fmla="+- 0 3810 3692"/>
                                <a:gd name="T15" fmla="*/ 3810 h 675"/>
                                <a:gd name="T16" fmla="+- 0 4070 3939"/>
                                <a:gd name="T17" fmla="*/ T16 w 639"/>
                                <a:gd name="T18" fmla="+- 0 3758 3692"/>
                                <a:gd name="T19" fmla="*/ 3758 h 675"/>
                                <a:gd name="T20" fmla="+- 0 4134 3939"/>
                                <a:gd name="T21" fmla="*/ T20 w 639"/>
                                <a:gd name="T22" fmla="+- 0 3719 3692"/>
                                <a:gd name="T23" fmla="*/ 3719 h 675"/>
                                <a:gd name="T24" fmla="+- 0 4207 3939"/>
                                <a:gd name="T25" fmla="*/ T24 w 639"/>
                                <a:gd name="T26" fmla="+- 0 3697 3692"/>
                                <a:gd name="T27" fmla="*/ 3697 h 675"/>
                                <a:gd name="T28" fmla="+- 0 4259 3939"/>
                                <a:gd name="T29" fmla="*/ T28 w 639"/>
                                <a:gd name="T30" fmla="+- 0 3692 3692"/>
                                <a:gd name="T31" fmla="*/ 3692 h 675"/>
                                <a:gd name="T32" fmla="+- 0 4285 3939"/>
                                <a:gd name="T33" fmla="*/ T32 w 639"/>
                                <a:gd name="T34" fmla="+- 0 3694 3692"/>
                                <a:gd name="T35" fmla="*/ 3694 h 675"/>
                                <a:gd name="T36" fmla="+- 0 4359 3939"/>
                                <a:gd name="T37" fmla="*/ T36 w 639"/>
                                <a:gd name="T38" fmla="+- 0 3710 3692"/>
                                <a:gd name="T39" fmla="*/ 3710 h 675"/>
                                <a:gd name="T40" fmla="+- 0 4427 3939"/>
                                <a:gd name="T41" fmla="*/ T40 w 639"/>
                                <a:gd name="T42" fmla="+- 0 3743 3692"/>
                                <a:gd name="T43" fmla="*/ 3743 h 675"/>
                                <a:gd name="T44" fmla="+- 0 4484 3939"/>
                                <a:gd name="T45" fmla="*/ T44 w 639"/>
                                <a:gd name="T46" fmla="+- 0 3791 3692"/>
                                <a:gd name="T47" fmla="*/ 3791 h 675"/>
                                <a:gd name="T48" fmla="+- 0 4530 3939"/>
                                <a:gd name="T49" fmla="*/ T48 w 639"/>
                                <a:gd name="T50" fmla="+- 0 3852 3692"/>
                                <a:gd name="T51" fmla="*/ 3852 h 675"/>
                                <a:gd name="T52" fmla="+- 0 4562 3939"/>
                                <a:gd name="T53" fmla="*/ T52 w 639"/>
                                <a:gd name="T54" fmla="+- 0 3923 3692"/>
                                <a:gd name="T55" fmla="*/ 3923 h 675"/>
                                <a:gd name="T56" fmla="+- 0 4577 3939"/>
                                <a:gd name="T57" fmla="*/ T56 w 639"/>
                                <a:gd name="T58" fmla="+- 0 4002 3692"/>
                                <a:gd name="T59" fmla="*/ 4002 h 675"/>
                                <a:gd name="T60" fmla="+- 0 4578 3939"/>
                                <a:gd name="T61" fmla="*/ T60 w 639"/>
                                <a:gd name="T62" fmla="+- 0 4030 3692"/>
                                <a:gd name="T63" fmla="*/ 4030 h 675"/>
                                <a:gd name="T64" fmla="+- 0 4577 3939"/>
                                <a:gd name="T65" fmla="*/ T64 w 639"/>
                                <a:gd name="T66" fmla="+- 0 4058 3692"/>
                                <a:gd name="T67" fmla="*/ 4058 h 675"/>
                                <a:gd name="T68" fmla="+- 0 4562 3939"/>
                                <a:gd name="T69" fmla="*/ T68 w 639"/>
                                <a:gd name="T70" fmla="+- 0 4137 3692"/>
                                <a:gd name="T71" fmla="*/ 4137 h 675"/>
                                <a:gd name="T72" fmla="+- 0 4530 3939"/>
                                <a:gd name="T73" fmla="*/ T72 w 639"/>
                                <a:gd name="T74" fmla="+- 0 4208 3692"/>
                                <a:gd name="T75" fmla="*/ 4208 h 675"/>
                                <a:gd name="T76" fmla="+- 0 4484 3939"/>
                                <a:gd name="T77" fmla="*/ T76 w 639"/>
                                <a:gd name="T78" fmla="+- 0 4269 3692"/>
                                <a:gd name="T79" fmla="*/ 4269 h 675"/>
                                <a:gd name="T80" fmla="+- 0 4427 3939"/>
                                <a:gd name="T81" fmla="*/ T80 w 639"/>
                                <a:gd name="T82" fmla="+- 0 4317 3692"/>
                                <a:gd name="T83" fmla="*/ 4317 h 675"/>
                                <a:gd name="T84" fmla="+- 0 4359 3939"/>
                                <a:gd name="T85" fmla="*/ T84 w 639"/>
                                <a:gd name="T86" fmla="+- 0 4350 3692"/>
                                <a:gd name="T87" fmla="*/ 4350 h 675"/>
                                <a:gd name="T88" fmla="+- 0 4285 3939"/>
                                <a:gd name="T89" fmla="*/ T88 w 639"/>
                                <a:gd name="T90" fmla="+- 0 4366 3692"/>
                                <a:gd name="T91" fmla="*/ 4366 h 675"/>
                                <a:gd name="T92" fmla="+- 0 4259 3939"/>
                                <a:gd name="T93" fmla="*/ T92 w 639"/>
                                <a:gd name="T94" fmla="+- 0 4367 3692"/>
                                <a:gd name="T95" fmla="*/ 4367 h 675"/>
                                <a:gd name="T96" fmla="+- 0 4232 3939"/>
                                <a:gd name="T97" fmla="*/ T96 w 639"/>
                                <a:gd name="T98" fmla="+- 0 4366 3692"/>
                                <a:gd name="T99" fmla="*/ 4366 h 675"/>
                                <a:gd name="T100" fmla="+- 0 4158 3939"/>
                                <a:gd name="T101" fmla="*/ T100 w 639"/>
                                <a:gd name="T102" fmla="+- 0 4350 3692"/>
                                <a:gd name="T103" fmla="*/ 4350 h 675"/>
                                <a:gd name="T104" fmla="+- 0 4090 3939"/>
                                <a:gd name="T105" fmla="*/ T104 w 639"/>
                                <a:gd name="T106" fmla="+- 0 4317 3692"/>
                                <a:gd name="T107" fmla="*/ 4317 h 675"/>
                                <a:gd name="T108" fmla="+- 0 4033 3939"/>
                                <a:gd name="T109" fmla="*/ T108 w 639"/>
                                <a:gd name="T110" fmla="+- 0 4269 3692"/>
                                <a:gd name="T111" fmla="*/ 4269 h 675"/>
                                <a:gd name="T112" fmla="+- 0 3987 3939"/>
                                <a:gd name="T113" fmla="*/ T112 w 639"/>
                                <a:gd name="T114" fmla="+- 0 4208 3692"/>
                                <a:gd name="T115" fmla="*/ 4208 h 675"/>
                                <a:gd name="T116" fmla="+- 0 3955 3939"/>
                                <a:gd name="T117" fmla="*/ T116 w 639"/>
                                <a:gd name="T118" fmla="+- 0 4137 3692"/>
                                <a:gd name="T119" fmla="*/ 4137 h 675"/>
                                <a:gd name="T120" fmla="+- 0 3940 3939"/>
                                <a:gd name="T121" fmla="*/ T120 w 639"/>
                                <a:gd name="T122" fmla="+- 0 4058 3692"/>
                                <a:gd name="T123" fmla="*/ 4058 h 675"/>
                                <a:gd name="T124" fmla="+- 0 3939 3939"/>
                                <a:gd name="T125" fmla="*/ T124 w 639"/>
                                <a:gd name="T126" fmla="+- 0 4030 3692"/>
                                <a:gd name="T127" fmla="*/ 4030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9" h="675">
                                  <a:moveTo>
                                    <a:pt x="0" y="338"/>
                                  </a:moveTo>
                                  <a:lnTo>
                                    <a:pt x="9" y="257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95" y="27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420" y="18"/>
                                  </a:lnTo>
                                  <a:lnTo>
                                    <a:pt x="488" y="51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91" y="160"/>
                                  </a:lnTo>
                                  <a:lnTo>
                                    <a:pt x="623" y="231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39" y="338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23" y="445"/>
                                  </a:lnTo>
                                  <a:lnTo>
                                    <a:pt x="591" y="516"/>
                                  </a:lnTo>
                                  <a:lnTo>
                                    <a:pt x="545" y="577"/>
                                  </a:lnTo>
                                  <a:lnTo>
                                    <a:pt x="488" y="625"/>
                                  </a:lnTo>
                                  <a:lnTo>
                                    <a:pt x="420" y="658"/>
                                  </a:lnTo>
                                  <a:lnTo>
                                    <a:pt x="346" y="674"/>
                                  </a:lnTo>
                                  <a:lnTo>
                                    <a:pt x="320" y="675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94" y="577"/>
                                  </a:lnTo>
                                  <a:lnTo>
                                    <a:pt x="48" y="516"/>
                                  </a:lnTo>
                                  <a:lnTo>
                                    <a:pt x="16" y="445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0" y="3893"/>
                              <a:ext cx="49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4" y="1090"/>
                              <a:ext cx="3650" cy="8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B25" w:rsidRDefault="00097B25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097B25" w:rsidRDefault="00621453">
                                <w:pPr>
                                  <w:ind w:right="515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0000"/>
                                    <w:sz w:val="24"/>
                                  </w:rPr>
                                  <w:t>1</w:t>
                                </w: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97B25" w:rsidRDefault="00621453">
                                <w:pPr>
                                  <w:ind w:right="610"/>
                                  <w:jc w:val="righ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0000"/>
                                    <w:w w:val="95"/>
                                    <w:sz w:val="24"/>
                                  </w:rPr>
                                  <w:t>2</w:t>
                                </w: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621453">
                                <w:pPr>
                                  <w:spacing w:before="160"/>
                                  <w:ind w:left="26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05.05.1955</w:t>
                                </w: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97B25" w:rsidRDefault="00E31DBD">
                                <w:pPr>
                                  <w:spacing w:line="641" w:lineRule="auto"/>
                                  <w:ind w:left="251" w:right="1034" w:firstLine="1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hyperlink r:id="rId30">
                                  <w:r w:rsidR="00621453"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Max.Mustermann@foni.de</w:t>
                                  </w:r>
                                </w:hyperlink>
                                <w:r w:rsidR="00621453">
                                  <w:rPr>
                                    <w:rFonts w:ascii="Arial"/>
                                    <w:spacing w:val="3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hyperlink r:id="rId31">
                                  <w:r w:rsidR="00621453"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Max.Mustermann@foni.de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8" style="position:absolute;left:0;text-align:left;margin-left:55.9pt;margin-top:-67.85pt;width:193.4pt;height:558.7pt;z-index:2296;mso-position-horizontal-relative:page;mso-position-vertical-relative:text" coordorigin="1118,-1357" coordsize="3868,11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goNLm9G/AADRvwAAFQAAAGRycy9tZWRpYS9pbWFnZTEuanBlZ//Y/+AAEEpGSUYAAQEB&#10;AGAAYAAA/9sAQwADAgIDAgIDAwMDBAMDBAUIBQUEBAUKBwcGCAwKDAwLCgsLDQ4SEA0OEQ4LCxAW&#10;EBETFBUVFQwPFxgWFBgSFBUU/9sAQwEDBAQFBAUJBQUJFA0LDRQUFBQUFBQUFBQUFBQUFBQUFBQU&#10;FBQUFBQUFBQUFBQUFBQUFBQUFBQUFBQUFBQUFBQU/8AAEQgChQG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9" type="#_x0000_t75" style="position:absolute;left:1417;top:4406;width:3325;height:5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d6XDAAAA3AAAAA8AAABkcnMvZG93bnJldi54bWxET9tqwkAQfRf6D8sU+lY3FpE2ukqxNSiI&#10;Ui/vQ3bMhmZn0+w2Rr/eLRR8m8O5zmTW2Uq01PjSsYJBPwFBnDtdcqHgsF88v4LwAVlj5ZgUXMjD&#10;bPrQm2Cq3Zm/qN2FQsQQ9ikqMCHUqZQ+N2TR911NHLmTayyGCJtC6gbPMdxW8iVJRtJiybHBYE1z&#10;Q/n37tcqmOvP9Y89muxot5uPQXtdZZlfKfX02L2PQQTqwl38717qOH/4Bn/PxAv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13pcMAAADcAAAADwAAAAAAAAAAAAAAAACf&#10;AgAAZHJzL2Rvd25yZXYueG1sUEsFBgAAAAAEAAQA9wAAAI8DAAAAAA==&#10;">
                  <v:imagedata r:id="rId32" o:title=""/>
                </v:shape>
                <v:group id="Group 140" o:spid="_x0000_s1030" style="position:absolute;left:1118;top:-1337;width:3868;height:5908" coordorigin="1118,-1337" coordsize="3868,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2" o:spid="_x0000_s1031" style="position:absolute;left:1118;top:-1337;width:3868;height:5908;visibility:visible;mso-wrap-style:square;v-text-anchor:top" coordsize="3868,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Ssb8A&#10;AADcAAAADwAAAGRycy9kb3ducmV2LnhtbERP3WrCMBS+F/YO4Qi707SOudEZRQbCbq0+wKE5S6rJ&#10;SWliW99+EYTdnY/v92x2k3dioD62gRWUywIEcRN0y0bB+XRYfIKICVmjC0wK7hRht32ZbbDSYeQj&#10;DXUyIodwrFCBTamrpIyNJY9xGTrizP2G3mPKsDdS9zjmcO/kqijW0mPLucFiR9+Wmmt98wpcu/oY&#10;Gncxt7fj1Z7q0sR6Pyr1Op/2XyASTelf/HT/6Dz/vYTHM/k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mtKxvwAAANwAAAAPAAAAAAAAAAAAAAAAAJgCAABkcnMvZG93bnJl&#10;di54bWxQSwUGAAAAAAQABAD1AAAAhAMAAAAA&#10;" path="m,l3868,r,5908l,5908,,xe" stroked="f">
                    <v:path arrowok="t" o:connecttype="custom" o:connectlocs="0,-1337;3868,-1337;3868,4571;0,4571;0,-1337" o:connectangles="0,0,0,0,0"/>
                  </v:shape>
                  <v:shape id="Picture 141" o:spid="_x0000_s1032" type="#_x0000_t75" style="position:absolute;left:1270;top:-1258;width:3321;height:5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0DLDAAAA3AAAAA8AAABkcnMvZG93bnJldi54bWxET01rwkAQvRf6H5Yp9GY2CbW00VWKqIhQ&#10;qKl4HrLTJCQ7G7Orxn/vCkJv83ifM50PphVn6l1tWUESxSCIC6trLhXsf1ejDxDOI2tsLZOCKzmY&#10;z56fpphpe+EdnXNfihDCLkMFlfddJqUrKjLoItsRB+7P9gZ9gH0pdY+XEG5amcbxuzRYc2iosKNF&#10;RUWTn4yC+PMt8Wa7+14vh2aJ9udwPDYHpV5fhq8JCE+D/xc/3Bsd5o9TuD8TLp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rQMsMAAADcAAAADwAAAAAAAAAAAAAAAACf&#10;AgAAZHJzL2Rvd25yZXYueG1sUEsFBgAAAAAEAAQA9wAAAI8DAAAAAA==&#10;">
                    <v:imagedata r:id="rId33" o:title=""/>
                  </v:shape>
                </v:group>
                <v:group id="Group 138" o:spid="_x0000_s1033" style="position:absolute;left:1294;top:-1337;width:3650;height:11134" coordorigin="1294,-1337" coordsize="3650,1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39" o:spid="_x0000_s1034" style="position:absolute;left:1294;top:-1337;width:3650;height:11134;visibility:visible;mso-wrap-style:square;v-text-anchor:top" coordsize="3650,1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IHcMA&#10;AADcAAAADwAAAGRycy9kb3ducmV2LnhtbERP24rCMBB9F/Yfwiz4pumKulKNsisIgqB4QfBtaMa2&#10;bjMpTbTVrzeCsG9zONeZzBpTiBtVLres4KsbgSBOrM45VXDYLzojEM4jaywsk4I7OZhNP1oTjLWt&#10;eUu3nU9FCGEXo4LM+zKW0iUZGXRdWxIH7mwrgz7AKpW6wjqEm0L2omgoDeYcGjIsaZ5R8re7GgXn&#10;7ely+q73m956XhwHj6Nc/W6kUu3P5mcMwlPj/8Vv91KH+YM+vJ4JF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IHcMAAADcAAAADwAAAAAAAAAAAAAAAACYAgAAZHJzL2Rv&#10;d25yZXYueG1sUEsFBgAAAAAEAAQA9QAAAIgDAAAAAA==&#10;" path="m,l3650,r,11134l,11134,,xe" filled="f" strokecolor="silver" strokeweight="2pt">
                    <v:path arrowok="t" o:connecttype="custom" o:connectlocs="0,-1337;3650,-1337;3650,9797;0,9797;0,-1337" o:connectangles="0,0,0,0,0"/>
                  </v:shape>
                </v:group>
                <v:group id="Group 136" o:spid="_x0000_s1035" style="position:absolute;left:1524;top:9126;width:3114;height:452" coordorigin="1524,9126" coordsize="3114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37" o:spid="_x0000_s1036" style="position:absolute;left:1524;top:9126;width:3114;height:452;visibility:visible;mso-wrap-style:square;v-text-anchor:top" coordsize="311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u/MIA&#10;AADcAAAADwAAAGRycy9kb3ducmV2LnhtbERP32vCMBB+H+x/CDfY20wmTEY1igiDQh9kTsHHozmb&#10;YnMpSbTt/vplMNjbfXw/b7UZXSfuFGLrWcPrTIEgrr1pudFw/Pp4eQcRE7LBzjNpmCjCZv34sMLC&#10;+IE/6X5IjcghHAvUYFPqCyljbclhnPmeOHMXHxymDEMjTcAhh7tOzpVaSIct5waLPe0s1dfDzWk4&#10;qcpWt+p7KkOrhvJ8tNP+bLV+fhq3SxCJxvQv/nOXJs9/W8DvM/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a78wgAAANwAAAAPAAAAAAAAAAAAAAAAAJgCAABkcnMvZG93&#10;bnJldi54bWxQSwUGAAAAAAQABAD1AAAAhwMAAAAA&#10;" path="m,l3114,r,452l,452,,xe" filled="f" strokecolor="red" strokeweight="2pt">
                    <v:path arrowok="t" o:connecttype="custom" o:connectlocs="0,9126;3114,9126;3114,9578;0,9578;0,9126" o:connectangles="0,0,0,0,0"/>
                  </v:shape>
                </v:group>
                <v:group id="Group 134" o:spid="_x0000_s1037" style="position:absolute;left:1349;top:567;width:3552;height:523" coordorigin="1349,567" coordsize="355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5" o:spid="_x0000_s1038" style="position:absolute;left:1349;top:567;width:3552;height:523;visibility:visible;mso-wrap-style:square;v-text-anchor:top" coordsize="355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C8cA&#10;AADcAAAADwAAAGRycy9kb3ducmV2LnhtbESPTUvDQBCG74X+h2UKXsRuVCwauy3FUlvBoqYVehyy&#10;0yQ0Oxuyaxr/vXMQepth3o9npvPe1aqjNlSeDdyOE1DEubcVFwb2u9XNI6gQkS3WnsnALwWYz4aD&#10;KabWn/mLuiwWSkI4pGigjLFJtQ55SQ7D2DfEcjv61mGUtS20bfEs4a7Wd0ky0Q4rloYSG3opKT9l&#10;P056bbjfZqvN09vrx/fnen297N4PS2OuRv3iGVSkPl7E/+6NFfwHoZV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mgvHAAAA3AAAAA8AAAAAAAAAAAAAAAAAmAIAAGRy&#10;cy9kb3ducmV2LnhtbFBLBQYAAAAABAAEAPUAAACMAwAAAAA=&#10;" path="m,l3552,r,523l,523,,xe" filled="f" strokecolor="red" strokeweight="2pt">
                    <v:path arrowok="t" o:connecttype="custom" o:connectlocs="0,567;3552,567;3552,1090;0,1090;0,567" o:connectangles="0,0,0,0,0"/>
                  </v:shape>
                </v:group>
                <v:group id="Group 132" o:spid="_x0000_s1039" style="position:absolute;left:1410;top:5272;width:3180;height:503" coordorigin="1410,5272" coordsize="3180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33" o:spid="_x0000_s1040" style="position:absolute;left:1410;top:5272;width:3180;height:503;visibility:visible;mso-wrap-style:square;v-text-anchor:top" coordsize="3180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zVMUA&#10;AADcAAAADwAAAGRycy9kb3ducmV2LnhtbESPT2vCQBDF70K/wzJCb7rRg0jqKkUUhB5K/XeeZqdJ&#10;MDub7m5M/PadQ8HbDO/Ne79ZbQbXqDuFWHs2MJtmoIgLb2suDZxP+8kSVEzIFhvPZOBBETbrl9EK&#10;c+t7/qL7MZVKQjjmaKBKqc21jkVFDuPUt8Si/fjgMMkaSm0D9hLuGj3PsoV2WLM0VNjStqLiduyc&#10;gY/dbxa6zj/052Wml9/9/HTbXY15HQ/vb6ASDelp/r8+WMFfCL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TNUxQAAANwAAAAPAAAAAAAAAAAAAAAAAJgCAABkcnMv&#10;ZG93bnJldi54bWxQSwUGAAAAAAQABAD1AAAAigMAAAAA&#10;" path="m,l3180,r,503l,503,,xe" stroked="f">
                    <v:path arrowok="t" o:connecttype="custom" o:connectlocs="0,5272;3180,5272;3180,5775;0,5775;0,5272" o:connectangles="0,0,0,0,0"/>
                  </v:shape>
                </v:group>
                <v:group id="Group 130" o:spid="_x0000_s1041" style="position:absolute;left:1395;top:5887;width:3249;height:503" coordorigin="1395,5887" coordsize="324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1" o:spid="_x0000_s1042" style="position:absolute;left:1395;top:5887;width:3249;height:503;visibility:visible;mso-wrap-style:square;v-text-anchor:top" coordsize="324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teMUA&#10;AADcAAAADwAAAGRycy9kb3ducmV2LnhtbERPTWsCMRC9C/6HMEIvotkqFdkapS20eOliraC9DZtx&#10;s3QzWZKsbv99Uyh4m8f7nNWmt424kA+1YwX30wwEcel0zZWCw+frZAkiRGSNjWNS8EMBNuvhYIW5&#10;dlf+oMs+ViKFcMhRgYmxzaUMpSGLYepa4sSdnbcYE/SV1B6vKdw2cpZlC2mx5tRgsKUXQ+X3vrMK&#10;5sWu+Fp6Lrr5+8PxPDbb57fupNTdqH96BBGpjzfxv3ur0/zFDP6eSR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e14xQAAANwAAAAPAAAAAAAAAAAAAAAAAJgCAABkcnMv&#10;ZG93bnJldi54bWxQSwUGAAAAAAQABAD1AAAAigMAAAAA&#10;" path="m,l3249,r,503l,503,,xe" stroked="f">
                    <v:path arrowok="t" o:connecttype="custom" o:connectlocs="0,5887;3249,5887;3249,6390;0,6390;0,5887" o:connectangles="0,0,0,0,0"/>
                  </v:shape>
                </v:group>
                <v:group id="Group 128" o:spid="_x0000_s1043" style="position:absolute;left:1410;top:4527;width:1416;height:420" coordorigin="1410,4527" coordsize="1416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29" o:spid="_x0000_s1044" style="position:absolute;left:1410;top:4527;width:1416;height:420;visibility:visible;mso-wrap-style:square;v-text-anchor:top" coordsize="141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DbMAA&#10;AADcAAAADwAAAGRycy9kb3ducmV2LnhtbERPTWvCQBC9F/wPyxS81U20DWl0FRHEXhul5yE7ZkOz&#10;syG7muTfu0Kht3m8z9nsRtuKO/W+cawgXSQgiCunG64VXM7HtxyED8gaW8ekYCIPu+3sZYOFdgN/&#10;070MtYgh7AtUYELoCil9ZciiX7iOOHJX11sMEfa11D0OMdy2cpkkmbTYcGww2NHBUPVb3qyCU1kZ&#10;lw/yI/9cpUm6z6b6Z5iUmr+O+zWIQGP4F/+5v3Scn73D85l4gd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TDbMAAAADcAAAADwAAAAAAAAAAAAAAAACYAgAAZHJzL2Rvd25y&#10;ZXYueG1sUEsFBgAAAAAEAAQA9QAAAIUDAAAAAA==&#10;" path="m,l1416,r,420l,420,,xe" stroked="f">
                    <v:path arrowok="t" o:connecttype="custom" o:connectlocs="0,4527;1416,4527;1416,4947;0,4947;0,4527" o:connectangles="0,0,0,0,0"/>
                  </v:shape>
                </v:group>
                <v:group id="Group 125" o:spid="_x0000_s1045" style="position:absolute;left:2535;top:1248;width:639;height:675" coordorigin="2535,1248" coordsize="639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27" o:spid="_x0000_s1046" style="position:absolute;left:2535;top:1248;width:639;height:675;visibility:visible;mso-wrap-style:square;v-text-anchor:top" coordsize="63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vksAA&#10;AADcAAAADwAAAGRycy9kb3ducmV2LnhtbERP32vCMBB+H+x/CCfsbaYtW5FqlDIY+Krb8PVMzqbY&#10;XEqTtfW/N8Jgb/fx/bzNbnadGGkIrWcF+TIDQay9ablR8P31+boCESKywc4zKbhRgN32+WmDlfET&#10;H2g8xkakEA4VKrAx9pWUQVtyGJa+J07cxQ8OY4JDI82AUwp3nSyyrJQOW04NFnv6sKSvx1+n4P10&#10;yX/kWcb6qvXp7Uazrwur1MtirtcgIs3xX/zn3ps0vyzh8Uy6QG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vksAAAADcAAAADwAAAAAAAAAAAAAAAACYAgAAZHJzL2Rvd25y&#10;ZXYueG1sUEsFBgAAAAAEAAQA9QAAAIUDAAAAAA==&#10;" path="m,338l9,257,36,183,77,118,131,65,195,27,268,5,320,r26,1l420,17r68,34l545,99r46,61l623,231r15,79l639,338r-1,27l623,444r-32,71l545,576r-57,49l420,658r-74,16l320,675r-27,-1l219,658,151,625,94,576,48,515,16,444,1,365,,338xe" filled="f" strokecolor="red" strokeweight="2pt">
                    <v:path arrowok="t" o:connecttype="custom" o:connectlocs="0,1586;9,1505;36,1431;77,1366;131,1313;195,1275;268,1253;320,1248;346,1249;420,1265;488,1299;545,1347;591,1408;623,1479;638,1558;639,1586;638,1613;623,1692;591,1763;545,1824;488,1873;420,1906;346,1922;320,1923;293,1922;219,1906;151,1873;94,1824;48,1763;16,1692;1,1613;0,1586" o:connectangles="0,0,0,0,0,0,0,0,0,0,0,0,0,0,0,0,0,0,0,0,0,0,0,0,0,0,0,0,0,0,0,0"/>
                  </v:shape>
                  <v:shape id="Picture 126" o:spid="_x0000_s1047" type="#_x0000_t75" style="position:absolute;left:2616;top:1447;width:49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uK/BAAAA3AAAAA8AAABkcnMvZG93bnJldi54bWxET02LwjAQvQv7H8IIexFN3YMu1Sji4rKg&#10;F+vieWzGtthMShJt/fdGELzN433OfNmZWtzI+cqygvEoAUGcW11xoeD/sBl+g/ABWWNtmRTcycNy&#10;8dGbY6pty3u6ZaEQMYR9igrKEJpUSp+XZNCPbEMcubN1BkOErpDaYRvDTS2/kmQiDVYcG0psaF1S&#10;fsmuRsHxVK+vv4PBj99tp127Itq6Eyn12e9WMxCBuvAWv9x/Os6fTOH5TL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CuK/BAAAA3AAAAA8AAAAAAAAAAAAAAAAAnwIA&#10;AGRycy9kb3ducmV2LnhtbFBLBQYAAAAABAAEAPcAAACNAwAAAAA=&#10;">
                    <v:imagedata r:id="rId34" o:title=""/>
                  </v:shape>
                </v:group>
                <v:group id="Group 121" o:spid="_x0000_s1048" style="position:absolute;left:3939;top:3692;width:639;height:675" coordorigin="3939,3692" coordsize="639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4" o:spid="_x0000_s1049" style="position:absolute;left:3939;top:3692;width:639;height:675;visibility:visible;mso-wrap-style:square;v-text-anchor:top" coordsize="63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74L8A&#10;AADcAAAADwAAAGRycy9kb3ducmV2LnhtbERPS4vCMBC+C/6HMMLeNFVWcbtGKcLCXn3R65iMTbGZ&#10;lCZq/fdGWNjbfHzPWW1614g7daH2rGA6yUAQa29qrhQcDz/jJYgQkQ02nknBkwJs1sPBCnPjH7yj&#10;+z5WIoVwyFGBjbHNpQzaksMw8S1x4i6+cxgT7CppOnykcNfIWZYtpMOaU4PFlraW9HV/cwrm5WV6&#10;kmcZi6vW5eeTel/MrFIfo774BhGpj//iP/evSfMXX/B+Jl0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GTvgvwAAANwAAAAPAAAAAAAAAAAAAAAAAJgCAABkcnMvZG93bnJl&#10;di54bWxQSwUGAAAAAAQABAD1AAAAhAMAAAAA&#10;" path="m,338l9,257,36,183,77,118,131,66,195,27,268,5,320,r26,2l420,18r68,33l545,99r46,61l623,231r15,79l639,338r-1,28l623,445r-32,71l545,577r-57,48l420,658r-74,16l320,675r-27,-1l219,658,151,625,94,577,48,516,16,445,1,366,,338xe" filled="f" strokecolor="red" strokeweight="2pt">
                    <v:path arrowok="t" o:connecttype="custom" o:connectlocs="0,4030;9,3949;36,3875;77,3810;131,3758;195,3719;268,3697;320,3692;346,3694;420,3710;488,3743;545,3791;591,3852;623,3923;638,4002;639,4030;638,4058;623,4137;591,4208;545,4269;488,4317;420,4350;346,4366;320,4367;293,4366;219,4350;151,4317;94,4269;48,4208;16,4137;1,4058;0,4030" o:connectangles="0,0,0,0,0,0,0,0,0,0,0,0,0,0,0,0,0,0,0,0,0,0,0,0,0,0,0,0,0,0,0,0"/>
                  </v:shape>
                  <v:shape id="Picture 123" o:spid="_x0000_s1050" type="#_x0000_t75" style="position:absolute;left:4020;top:3893;width:49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tgbEAAAA3AAAAA8AAABkcnMvZG93bnJldi54bWxEj0FrwkAQhe8F/8MyQi9SN/WgJXUVUSoF&#10;vVRLz2N2mgSzs2F3NfHfOwfB2wzvzXvfzJe9a9SVQqw9G3gfZ6CIC29rLg38Hr/ePkDFhGyx8UwG&#10;bhRhuRi8zDG3vuMfuh5SqSSEY44GqpTaXOtYVOQwjn1LLNq/Dw6TrKHUNmAn4a7Rkyybaoc1S0OF&#10;La0rKs6HizPwd2rWl+1otIn73azvVkS7cCJjXof96hNUoj49zY/rbyv4M8GXZ2QC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ytgbEAAAA3AAAAA8AAAAAAAAAAAAAAAAA&#10;nwIAAGRycy9kb3ducmV2LnhtbFBLBQYAAAAABAAEAPcAAACQAwAAAAA=&#10;">
                    <v:imagedata r:id="rId34" o:title=""/>
                  </v:shape>
                  <v:shape id="Text Box 122" o:spid="_x0000_s1051" type="#_x0000_t202" style="position:absolute;left:1294;top:1090;width:3650;height:8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097B25" w:rsidRDefault="00097B25">
                          <w:pPr>
                            <w:spacing w:before="10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</w:p>
                        <w:p w:rsidR="00097B25" w:rsidRDefault="00621453">
                          <w:pPr>
                            <w:ind w:right="515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0000"/>
                              <w:sz w:val="24"/>
                            </w:rPr>
                            <w:t>1</w:t>
                          </w: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097B25">
                          <w:pPr>
                            <w:spacing w:before="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097B25" w:rsidRDefault="00621453">
                          <w:pPr>
                            <w:ind w:right="61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0000"/>
                              <w:w w:val="95"/>
                              <w:sz w:val="24"/>
                            </w:rPr>
                            <w:t>2</w:t>
                          </w: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621453">
                          <w:pPr>
                            <w:spacing w:before="160"/>
                            <w:ind w:left="26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05.05.1955</w:t>
                          </w: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097B25" w:rsidRDefault="00097B25">
                          <w:pPr>
                            <w:spacing w:before="1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097B25" w:rsidRDefault="00E31DBD">
                          <w:pPr>
                            <w:spacing w:line="641" w:lineRule="auto"/>
                            <w:ind w:left="251" w:right="1034" w:firstLine="1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hyperlink r:id="rId35">
                            <w:r w:rsidR="00621453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Max.Mustermann@foni.de</w:t>
                            </w:r>
                          </w:hyperlink>
                          <w:r w:rsidR="00621453">
                            <w:rPr>
                              <w:rFonts w:ascii="Arial"/>
                              <w:spacing w:val="39"/>
                              <w:w w:val="99"/>
                              <w:sz w:val="20"/>
                            </w:rPr>
                            <w:t xml:space="preserve"> </w:t>
                          </w:r>
                          <w:hyperlink r:id="rId36">
                            <w:r w:rsidR="00621453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Max.Mustermann@foni.de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21453" w:rsidRPr="003B689F">
        <w:rPr>
          <w:lang w:val="de-DE"/>
        </w:rPr>
        <w:t>Ist</w:t>
      </w:r>
      <w:r w:rsidR="00621453" w:rsidRPr="003B689F">
        <w:rPr>
          <w:spacing w:val="36"/>
          <w:lang w:val="de-DE"/>
        </w:rPr>
        <w:t xml:space="preserve"> </w:t>
      </w:r>
      <w:r w:rsidR="00621453" w:rsidRPr="003B689F">
        <w:rPr>
          <w:spacing w:val="-2"/>
          <w:lang w:val="de-DE"/>
        </w:rPr>
        <w:t>der</w:t>
      </w:r>
      <w:r w:rsidR="00621453" w:rsidRPr="003B689F">
        <w:rPr>
          <w:spacing w:val="36"/>
          <w:lang w:val="de-DE"/>
        </w:rPr>
        <w:t xml:space="preserve"> </w:t>
      </w:r>
      <w:r w:rsidR="00621453" w:rsidRPr="003B689F">
        <w:rPr>
          <w:spacing w:val="-1"/>
          <w:lang w:val="de-DE"/>
        </w:rPr>
        <w:t>App-Nutzer</w:t>
      </w:r>
      <w:r w:rsidR="00621453" w:rsidRPr="003B689F">
        <w:rPr>
          <w:spacing w:val="36"/>
          <w:lang w:val="de-DE"/>
        </w:rPr>
        <w:t xml:space="preserve"> </w:t>
      </w:r>
      <w:r w:rsidR="00621453" w:rsidRPr="003B689F">
        <w:rPr>
          <w:spacing w:val="-1"/>
          <w:lang w:val="de-DE"/>
        </w:rPr>
        <w:t>Versorgungsempfänger,</w:t>
      </w:r>
      <w:r w:rsidR="00621453" w:rsidRPr="003B689F">
        <w:rPr>
          <w:spacing w:val="36"/>
          <w:lang w:val="de-DE"/>
        </w:rPr>
        <w:t xml:space="preserve"> </w:t>
      </w:r>
      <w:r w:rsidR="00621453" w:rsidRPr="003B689F">
        <w:rPr>
          <w:spacing w:val="-1"/>
          <w:lang w:val="de-DE"/>
        </w:rPr>
        <w:t>ist</w:t>
      </w:r>
      <w:r w:rsidR="00621453" w:rsidRPr="003B689F">
        <w:rPr>
          <w:spacing w:val="36"/>
          <w:lang w:val="de-DE"/>
        </w:rPr>
        <w:t xml:space="preserve"> </w:t>
      </w:r>
      <w:r w:rsidR="00621453" w:rsidRPr="003B689F">
        <w:rPr>
          <w:spacing w:val="-1"/>
          <w:lang w:val="de-DE"/>
        </w:rPr>
        <w:t>dies</w:t>
      </w:r>
      <w:r w:rsidR="00621453" w:rsidRPr="003B689F">
        <w:rPr>
          <w:spacing w:val="22"/>
          <w:lang w:val="de-DE"/>
        </w:rPr>
        <w:t xml:space="preserve"> </w:t>
      </w:r>
      <w:r w:rsidR="00621453" w:rsidRPr="003B689F">
        <w:rPr>
          <w:spacing w:val="-1"/>
          <w:lang w:val="de-DE"/>
        </w:rPr>
        <w:t>zunächst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mit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2"/>
          <w:lang w:val="de-DE"/>
        </w:rPr>
        <w:t>dem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Schiebebutton</w:t>
      </w:r>
      <w:r w:rsidR="00621453" w:rsidRPr="003B689F">
        <w:rPr>
          <w:spacing w:val="9"/>
          <w:lang w:val="de-DE"/>
        </w:rPr>
        <w:t xml:space="preserve"> </w:t>
      </w:r>
      <w:r w:rsidR="00621453" w:rsidRPr="003B689F">
        <w:rPr>
          <w:spacing w:val="-2"/>
          <w:lang w:val="de-DE"/>
        </w:rPr>
        <w:t>zu</w:t>
      </w:r>
      <w:r w:rsidR="00621453" w:rsidRPr="003B689F">
        <w:rPr>
          <w:spacing w:val="9"/>
          <w:lang w:val="de-DE"/>
        </w:rPr>
        <w:t xml:space="preserve"> </w:t>
      </w:r>
      <w:r w:rsidR="00621453" w:rsidRPr="003B689F">
        <w:rPr>
          <w:spacing w:val="-1"/>
          <w:lang w:val="de-DE"/>
        </w:rPr>
        <w:t>bestätigen.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37"/>
          <w:lang w:val="de-DE"/>
        </w:rPr>
        <w:t xml:space="preserve"> </w:t>
      </w:r>
      <w:r w:rsidR="00621453" w:rsidRPr="003B689F">
        <w:rPr>
          <w:spacing w:val="-1"/>
          <w:lang w:val="de-DE"/>
        </w:rPr>
        <w:t>Behördenauswahl</w:t>
      </w:r>
      <w:r w:rsidR="00621453" w:rsidRPr="003B689F">
        <w:rPr>
          <w:spacing w:val="20"/>
          <w:lang w:val="de-DE"/>
        </w:rPr>
        <w:t xml:space="preserve"> </w:t>
      </w:r>
      <w:r w:rsidR="00621453" w:rsidRPr="003B689F">
        <w:rPr>
          <w:spacing w:val="-1"/>
          <w:lang w:val="de-DE"/>
        </w:rPr>
        <w:t>wird</w:t>
      </w:r>
      <w:r w:rsidR="00621453" w:rsidRPr="003B689F">
        <w:rPr>
          <w:spacing w:val="21"/>
          <w:lang w:val="de-DE"/>
        </w:rPr>
        <w:t xml:space="preserve"> </w:t>
      </w:r>
      <w:r w:rsidR="00621453" w:rsidRPr="003B689F">
        <w:rPr>
          <w:spacing w:val="-1"/>
          <w:lang w:val="de-DE"/>
        </w:rPr>
        <w:t>deaktiviert.</w:t>
      </w:r>
      <w:r w:rsidR="00621453" w:rsidRPr="003B689F">
        <w:rPr>
          <w:spacing w:val="20"/>
          <w:lang w:val="de-DE"/>
        </w:rPr>
        <w:t xml:space="preserve"> </w:t>
      </w:r>
      <w:r w:rsidR="00621453" w:rsidRPr="003B689F">
        <w:rPr>
          <w:spacing w:val="-1"/>
          <w:lang w:val="de-DE"/>
        </w:rPr>
        <w:t>Aktive</w:t>
      </w:r>
      <w:r w:rsidR="00621453" w:rsidRPr="003B689F">
        <w:rPr>
          <w:spacing w:val="18"/>
          <w:lang w:val="de-DE"/>
        </w:rPr>
        <w:t xml:space="preserve"> </w:t>
      </w:r>
      <w:proofErr w:type="spellStart"/>
      <w:r w:rsidR="00621453" w:rsidRPr="003B689F">
        <w:rPr>
          <w:spacing w:val="-1"/>
          <w:lang w:val="de-DE"/>
        </w:rPr>
        <w:t>Beihilfebe</w:t>
      </w:r>
      <w:proofErr w:type="spellEnd"/>
      <w:r w:rsidR="00621453" w:rsidRPr="003B689F">
        <w:rPr>
          <w:spacing w:val="-1"/>
          <w:lang w:val="de-DE"/>
        </w:rPr>
        <w:t>-</w:t>
      </w:r>
      <w:r w:rsidR="00621453" w:rsidRPr="003B689F">
        <w:rPr>
          <w:spacing w:val="24"/>
          <w:lang w:val="de-DE"/>
        </w:rPr>
        <w:t xml:space="preserve"> </w:t>
      </w:r>
      <w:proofErr w:type="spellStart"/>
      <w:r w:rsidR="00621453" w:rsidRPr="003B689F">
        <w:rPr>
          <w:spacing w:val="-1"/>
          <w:lang w:val="de-DE"/>
        </w:rPr>
        <w:t>rechtigte</w:t>
      </w:r>
      <w:proofErr w:type="spellEnd"/>
      <w:r w:rsidR="00621453" w:rsidRPr="003B689F">
        <w:rPr>
          <w:spacing w:val="-2"/>
          <w:lang w:val="de-DE"/>
        </w:rPr>
        <w:t xml:space="preserve"> wählen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-1"/>
          <w:lang w:val="de-DE"/>
        </w:rPr>
        <w:t>Behörde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-2"/>
          <w:lang w:val="de-DE"/>
        </w:rPr>
        <w:t>aus.</w:t>
      </w:r>
    </w:p>
    <w:p w:rsidR="00D13AB0" w:rsidRDefault="00D13AB0">
      <w:pPr>
        <w:pStyle w:val="Textkrper"/>
        <w:spacing w:before="72" w:line="359" w:lineRule="auto"/>
        <w:ind w:left="5148" w:right="116"/>
        <w:jc w:val="both"/>
        <w:rPr>
          <w:spacing w:val="-2"/>
          <w:lang w:val="de-DE"/>
        </w:rPr>
      </w:pPr>
    </w:p>
    <w:p w:rsidR="00097B25" w:rsidRDefault="00097B25">
      <w:pPr>
        <w:spacing w:line="359" w:lineRule="auto"/>
        <w:jc w:val="both"/>
        <w:rPr>
          <w:lang w:val="de-DE"/>
        </w:rPr>
      </w:pPr>
    </w:p>
    <w:p w:rsidR="00D13AB0" w:rsidRDefault="00D13AB0">
      <w:pPr>
        <w:spacing w:line="359" w:lineRule="auto"/>
        <w:jc w:val="both"/>
        <w:rPr>
          <w:lang w:val="de-DE"/>
        </w:rPr>
      </w:pPr>
    </w:p>
    <w:p w:rsidR="00D13AB0" w:rsidRPr="003B689F" w:rsidRDefault="00D13AB0">
      <w:pPr>
        <w:spacing w:line="359" w:lineRule="auto"/>
        <w:jc w:val="both"/>
        <w:rPr>
          <w:lang w:val="de-DE"/>
        </w:rPr>
        <w:sectPr w:rsidR="00D13AB0" w:rsidRPr="003B689F">
          <w:pgSz w:w="11910" w:h="16840"/>
          <w:pgMar w:top="1580" w:right="1200" w:bottom="1740" w:left="0" w:header="0" w:footer="1548" w:gutter="0"/>
          <w:cols w:space="720"/>
        </w:sectPr>
      </w:pPr>
    </w:p>
    <w:p w:rsidR="00097B25" w:rsidRPr="003B689F" w:rsidRDefault="003B689F" w:rsidP="00AF76DB">
      <w:pPr>
        <w:rPr>
          <w:rFonts w:ascii="Arial" w:eastAsia="Arial" w:hAnsi="Arial" w:cs="Arial"/>
          <w:sz w:val="27"/>
          <w:szCs w:val="27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66400" behindDoc="1" locked="0" layoutInCell="1" allowOverlap="1" wp14:anchorId="7631ACB9" wp14:editId="6ABC1D35">
                <wp:simplePos x="0" y="0"/>
                <wp:positionH relativeFrom="page">
                  <wp:posOffset>3305175</wp:posOffset>
                </wp:positionH>
                <wp:positionV relativeFrom="page">
                  <wp:posOffset>2711450</wp:posOffset>
                </wp:positionV>
                <wp:extent cx="431165" cy="454025"/>
                <wp:effectExtent l="19050" t="15875" r="16510" b="6350"/>
                <wp:wrapNone/>
                <wp:docPr id="14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54025"/>
                          <a:chOff x="5205" y="4270"/>
                          <a:chExt cx="679" cy="715"/>
                        </a:xfrm>
                      </wpg:grpSpPr>
                      <wpg:grpSp>
                        <wpg:cNvPr id="145" name="Group 117"/>
                        <wpg:cNvGrpSpPr>
                          <a:grpSpLocks/>
                        </wpg:cNvGrpSpPr>
                        <wpg:grpSpPr bwMode="auto">
                          <a:xfrm>
                            <a:off x="5225" y="4290"/>
                            <a:ext cx="639" cy="675"/>
                            <a:chOff x="5225" y="4290"/>
                            <a:chExt cx="639" cy="675"/>
                          </a:xfrm>
                        </wpg:grpSpPr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5225" y="4290"/>
                              <a:ext cx="639" cy="675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639"/>
                                <a:gd name="T2" fmla="+- 0 4627 4290"/>
                                <a:gd name="T3" fmla="*/ 4627 h 675"/>
                                <a:gd name="T4" fmla="+- 0 5234 5225"/>
                                <a:gd name="T5" fmla="*/ T4 w 639"/>
                                <a:gd name="T6" fmla="+- 0 4546 4290"/>
                                <a:gd name="T7" fmla="*/ 4546 h 675"/>
                                <a:gd name="T8" fmla="+- 0 5261 5225"/>
                                <a:gd name="T9" fmla="*/ T8 w 639"/>
                                <a:gd name="T10" fmla="+- 0 4472 4290"/>
                                <a:gd name="T11" fmla="*/ 4472 h 675"/>
                                <a:gd name="T12" fmla="+- 0 5302 5225"/>
                                <a:gd name="T13" fmla="*/ T12 w 639"/>
                                <a:gd name="T14" fmla="+- 0 4408 4290"/>
                                <a:gd name="T15" fmla="*/ 4408 h 675"/>
                                <a:gd name="T16" fmla="+- 0 5356 5225"/>
                                <a:gd name="T17" fmla="*/ T16 w 639"/>
                                <a:gd name="T18" fmla="+- 0 4355 4290"/>
                                <a:gd name="T19" fmla="*/ 4355 h 675"/>
                                <a:gd name="T20" fmla="+- 0 5420 5225"/>
                                <a:gd name="T21" fmla="*/ T20 w 639"/>
                                <a:gd name="T22" fmla="+- 0 4316 4290"/>
                                <a:gd name="T23" fmla="*/ 4316 h 675"/>
                                <a:gd name="T24" fmla="+- 0 5493 5225"/>
                                <a:gd name="T25" fmla="*/ T24 w 639"/>
                                <a:gd name="T26" fmla="+- 0 4294 4290"/>
                                <a:gd name="T27" fmla="*/ 4294 h 675"/>
                                <a:gd name="T28" fmla="+- 0 5545 5225"/>
                                <a:gd name="T29" fmla="*/ T28 w 639"/>
                                <a:gd name="T30" fmla="+- 0 4290 4290"/>
                                <a:gd name="T31" fmla="*/ 4290 h 675"/>
                                <a:gd name="T32" fmla="+- 0 5571 5225"/>
                                <a:gd name="T33" fmla="*/ T32 w 639"/>
                                <a:gd name="T34" fmla="+- 0 4291 4290"/>
                                <a:gd name="T35" fmla="*/ 4291 h 675"/>
                                <a:gd name="T36" fmla="+- 0 5645 5225"/>
                                <a:gd name="T37" fmla="*/ T36 w 639"/>
                                <a:gd name="T38" fmla="+- 0 4307 4290"/>
                                <a:gd name="T39" fmla="*/ 4307 h 675"/>
                                <a:gd name="T40" fmla="+- 0 5713 5225"/>
                                <a:gd name="T41" fmla="*/ T40 w 639"/>
                                <a:gd name="T42" fmla="+- 0 4340 4290"/>
                                <a:gd name="T43" fmla="*/ 4340 h 675"/>
                                <a:gd name="T44" fmla="+- 0 5770 5225"/>
                                <a:gd name="T45" fmla="*/ T44 w 639"/>
                                <a:gd name="T46" fmla="+- 0 4389 4290"/>
                                <a:gd name="T47" fmla="*/ 4389 h 675"/>
                                <a:gd name="T48" fmla="+- 0 5816 5225"/>
                                <a:gd name="T49" fmla="*/ T48 w 639"/>
                                <a:gd name="T50" fmla="+- 0 4450 4290"/>
                                <a:gd name="T51" fmla="*/ 4450 h 675"/>
                                <a:gd name="T52" fmla="+- 0 5848 5225"/>
                                <a:gd name="T53" fmla="*/ T52 w 639"/>
                                <a:gd name="T54" fmla="+- 0 4521 4290"/>
                                <a:gd name="T55" fmla="*/ 4521 h 675"/>
                                <a:gd name="T56" fmla="+- 0 5863 5225"/>
                                <a:gd name="T57" fmla="*/ T56 w 639"/>
                                <a:gd name="T58" fmla="+- 0 4600 4290"/>
                                <a:gd name="T59" fmla="*/ 4600 h 675"/>
                                <a:gd name="T60" fmla="+- 0 5864 5225"/>
                                <a:gd name="T61" fmla="*/ T60 w 639"/>
                                <a:gd name="T62" fmla="+- 0 4627 4290"/>
                                <a:gd name="T63" fmla="*/ 4627 h 675"/>
                                <a:gd name="T64" fmla="+- 0 5863 5225"/>
                                <a:gd name="T65" fmla="*/ T64 w 639"/>
                                <a:gd name="T66" fmla="+- 0 4655 4290"/>
                                <a:gd name="T67" fmla="*/ 4655 h 675"/>
                                <a:gd name="T68" fmla="+- 0 5848 5225"/>
                                <a:gd name="T69" fmla="*/ T68 w 639"/>
                                <a:gd name="T70" fmla="+- 0 4734 4290"/>
                                <a:gd name="T71" fmla="*/ 4734 h 675"/>
                                <a:gd name="T72" fmla="+- 0 5816 5225"/>
                                <a:gd name="T73" fmla="*/ T72 w 639"/>
                                <a:gd name="T74" fmla="+- 0 4805 4290"/>
                                <a:gd name="T75" fmla="*/ 4805 h 675"/>
                                <a:gd name="T76" fmla="+- 0 5770 5225"/>
                                <a:gd name="T77" fmla="*/ T76 w 639"/>
                                <a:gd name="T78" fmla="+- 0 4866 4290"/>
                                <a:gd name="T79" fmla="*/ 4866 h 675"/>
                                <a:gd name="T80" fmla="+- 0 5713 5225"/>
                                <a:gd name="T81" fmla="*/ T80 w 639"/>
                                <a:gd name="T82" fmla="+- 0 4914 4290"/>
                                <a:gd name="T83" fmla="*/ 4914 h 675"/>
                                <a:gd name="T84" fmla="+- 0 5645 5225"/>
                                <a:gd name="T85" fmla="*/ T84 w 639"/>
                                <a:gd name="T86" fmla="+- 0 4948 4290"/>
                                <a:gd name="T87" fmla="*/ 4948 h 675"/>
                                <a:gd name="T88" fmla="+- 0 5571 5225"/>
                                <a:gd name="T89" fmla="*/ T88 w 639"/>
                                <a:gd name="T90" fmla="+- 0 4964 4290"/>
                                <a:gd name="T91" fmla="*/ 4964 h 675"/>
                                <a:gd name="T92" fmla="+- 0 5545 5225"/>
                                <a:gd name="T93" fmla="*/ T92 w 639"/>
                                <a:gd name="T94" fmla="+- 0 4965 4290"/>
                                <a:gd name="T95" fmla="*/ 4965 h 675"/>
                                <a:gd name="T96" fmla="+- 0 5518 5225"/>
                                <a:gd name="T97" fmla="*/ T96 w 639"/>
                                <a:gd name="T98" fmla="+- 0 4964 4290"/>
                                <a:gd name="T99" fmla="*/ 4964 h 675"/>
                                <a:gd name="T100" fmla="+- 0 5444 5225"/>
                                <a:gd name="T101" fmla="*/ T100 w 639"/>
                                <a:gd name="T102" fmla="+- 0 4948 4290"/>
                                <a:gd name="T103" fmla="*/ 4948 h 675"/>
                                <a:gd name="T104" fmla="+- 0 5376 5225"/>
                                <a:gd name="T105" fmla="*/ T104 w 639"/>
                                <a:gd name="T106" fmla="+- 0 4914 4290"/>
                                <a:gd name="T107" fmla="*/ 4914 h 675"/>
                                <a:gd name="T108" fmla="+- 0 5319 5225"/>
                                <a:gd name="T109" fmla="*/ T108 w 639"/>
                                <a:gd name="T110" fmla="+- 0 4866 4290"/>
                                <a:gd name="T111" fmla="*/ 4866 h 675"/>
                                <a:gd name="T112" fmla="+- 0 5273 5225"/>
                                <a:gd name="T113" fmla="*/ T112 w 639"/>
                                <a:gd name="T114" fmla="+- 0 4805 4290"/>
                                <a:gd name="T115" fmla="*/ 4805 h 675"/>
                                <a:gd name="T116" fmla="+- 0 5241 5225"/>
                                <a:gd name="T117" fmla="*/ T116 w 639"/>
                                <a:gd name="T118" fmla="+- 0 4734 4290"/>
                                <a:gd name="T119" fmla="*/ 4734 h 675"/>
                                <a:gd name="T120" fmla="+- 0 5226 5225"/>
                                <a:gd name="T121" fmla="*/ T120 w 639"/>
                                <a:gd name="T122" fmla="+- 0 4655 4290"/>
                                <a:gd name="T123" fmla="*/ 4655 h 675"/>
                                <a:gd name="T124" fmla="+- 0 5225 5225"/>
                                <a:gd name="T125" fmla="*/ T124 w 639"/>
                                <a:gd name="T126" fmla="+- 0 4627 4290"/>
                                <a:gd name="T127" fmla="*/ 462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9" h="675">
                                  <a:moveTo>
                                    <a:pt x="0" y="337"/>
                                  </a:moveTo>
                                  <a:lnTo>
                                    <a:pt x="9" y="256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420" y="17"/>
                                  </a:lnTo>
                                  <a:lnTo>
                                    <a:pt x="488" y="50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91" y="160"/>
                                  </a:lnTo>
                                  <a:lnTo>
                                    <a:pt x="623" y="231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39" y="337"/>
                                  </a:lnTo>
                                  <a:lnTo>
                                    <a:pt x="638" y="365"/>
                                  </a:lnTo>
                                  <a:lnTo>
                                    <a:pt x="623" y="444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545" y="576"/>
                                  </a:lnTo>
                                  <a:lnTo>
                                    <a:pt x="488" y="624"/>
                                  </a:lnTo>
                                  <a:lnTo>
                                    <a:pt x="420" y="658"/>
                                  </a:lnTo>
                                  <a:lnTo>
                                    <a:pt x="346" y="674"/>
                                  </a:lnTo>
                                  <a:lnTo>
                                    <a:pt x="320" y="675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94" y="576"/>
                                  </a:lnTo>
                                  <a:lnTo>
                                    <a:pt x="48" y="515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6" y="4488"/>
                              <a:ext cx="490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260.25pt;margin-top:213.5pt;width:33.95pt;height:35.75pt;z-index:-50080;mso-position-horizontal-relative:page;mso-position-vertical-relative:page" coordorigin="5205,4270" coordsize="679,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">
                <v:group id="Group 117" o:spid="_x0000_s1027" style="position:absolute;left:5225;top:4290;width:639;height:675" coordorigin="5225,4290" coordsize="639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9" o:spid="_x0000_s1028" style="position:absolute;left:5225;top:4290;width:639;height:675;visibility:visible;mso-wrap-style:square;v-text-anchor:top" coordsize="63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z8r8A&#10;AADcAAAADwAAAGRycy9kb3ducmV2LnhtbERPTYvCMBC9L+x/CLPgbU0VV6Q2SlkQvOoqXsdkbEqb&#10;SWmyWv+9EQRv83ifU6wH14or9aH2rGAyzkAQa29qrhQc/jbfCxAhIhtsPZOCOwVYrz4/CsyNv/GO&#10;rvtYiRTCIUcFNsYulzJoSw7D2HfEibv43mFMsK+k6fGWwl0rp1k2lw5rTg0WO/q1pJv9v1Pwc7pM&#10;jvIsY9lofZrdafDl1Co1+hrKJYhIQ3yLX+6tSfNnc3g+ky6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/PyvwAAANwAAAAPAAAAAAAAAAAAAAAAAJgCAABkcnMvZG93bnJl&#10;di54bWxQSwUGAAAAAAQABAD1AAAAhAMAAAAA&#10;" path="m,337l9,256,36,182,77,118,131,65,195,26,268,4,320,r26,1l420,17r68,33l545,99r46,61l623,231r15,79l639,337r-1,28l623,444r-32,71l545,576r-57,48l420,658r-74,16l320,675r-27,-1l219,658,151,624,94,576,48,515,16,444,1,365,,337xe" filled="f" strokecolor="red" strokeweight="2pt">
                    <v:path arrowok="t" o:connecttype="custom" o:connectlocs="0,4627;9,4546;36,4472;77,4408;131,4355;195,4316;268,4294;320,4290;346,4291;420,4307;488,4340;545,4389;591,4450;623,4521;638,4600;639,4627;638,4655;623,4734;591,4805;545,4866;488,4914;420,4948;346,4964;320,4965;293,4964;219,4948;151,4914;94,4866;48,4805;16,4734;1,4655;0,4627" o:connectangles="0,0,0,0,0,0,0,0,0,0,0,0,0,0,0,0,0,0,0,0,0,0,0,0,0,0,0,0,0,0,0,0"/>
                  </v:shape>
                  <v:shape id="Picture 118" o:spid="_x0000_s1029" type="#_x0000_t75" style="position:absolute;left:5306;top:4488;width:490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F2fFAAAA3AAAAA8AAABkcnMvZG93bnJldi54bWxET01rwkAQvRf8D8sIvRTdpIS2RNfQFhVv&#10;olVKb0N2TGKzsyG7muivd4VCb/N4nzPNelOLM7WusqwgHkcgiHOrKy4U7L4WozcQziNrrC2Tggs5&#10;yGaDhymm2na8ofPWFyKEsEtRQel9k0rp8pIMurFtiAN3sK1BH2BbSN1iF8JNLZ+j6EUarDg0lNjQ&#10;Z0n57/ZkFBznC/p+SpY/V3uUcf2x3u3Xm7lSj8P+fQLCU+//xX/ulQ7zk1e4PxMu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RdnxQAAANwAAAAPAAAAAAAAAAAAAAAA&#10;AJ8CAABkcnMvZG93bnJldi54bWxQSwUGAAAAAAQABAD3AAAAkQMAAAAA&#10;">
                    <v:imagedata r:id="rId38" o:title=""/>
                  </v:shape>
                </v:group>
                <w10:wrap anchorx="page" anchory="page"/>
              </v:group>
            </w:pict>
          </mc:Fallback>
        </mc:AlternateContent>
      </w: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 wp14:anchorId="4DB95897" wp14:editId="5A8866A1">
                <wp:extent cx="5797550" cy="3364865"/>
                <wp:effectExtent l="0" t="0" r="0" b="26035"/>
                <wp:docPr id="13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3364865"/>
                          <a:chOff x="0" y="0"/>
                          <a:chExt cx="9130" cy="5299"/>
                        </a:xfrm>
                      </wpg:grpSpPr>
                      <wpg:grpSp>
                        <wpg:cNvPr id="136" name="Group 114"/>
                        <wpg:cNvGrpSpPr>
                          <a:grpSpLocks/>
                        </wpg:cNvGrpSpPr>
                        <wpg:grpSpPr bwMode="auto">
                          <a:xfrm>
                            <a:off x="417" y="363"/>
                            <a:ext cx="3029" cy="4936"/>
                            <a:chOff x="417" y="363"/>
                            <a:chExt cx="3029" cy="4936"/>
                          </a:xfrm>
                        </wpg:grpSpPr>
                        <wps:wsp>
                          <wps:cNvPr id="137" name="Freeform 115"/>
                          <wps:cNvSpPr>
                            <a:spLocks/>
                          </wps:cNvSpPr>
                          <wps:spPr bwMode="auto">
                            <a:xfrm>
                              <a:off x="417" y="363"/>
                              <a:ext cx="3029" cy="4936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T0 w 3029"/>
                                <a:gd name="T2" fmla="+- 0 363 363"/>
                                <a:gd name="T3" fmla="*/ 363 h 4936"/>
                                <a:gd name="T4" fmla="+- 0 3446 417"/>
                                <a:gd name="T5" fmla="*/ T4 w 3029"/>
                                <a:gd name="T6" fmla="+- 0 363 363"/>
                                <a:gd name="T7" fmla="*/ 363 h 4936"/>
                                <a:gd name="T8" fmla="+- 0 3446 417"/>
                                <a:gd name="T9" fmla="*/ T8 w 3029"/>
                                <a:gd name="T10" fmla="+- 0 5299 363"/>
                                <a:gd name="T11" fmla="*/ 5299 h 4936"/>
                                <a:gd name="T12" fmla="+- 0 417 417"/>
                                <a:gd name="T13" fmla="*/ T12 w 3029"/>
                                <a:gd name="T14" fmla="+- 0 5299 363"/>
                                <a:gd name="T15" fmla="*/ 5299 h 4936"/>
                                <a:gd name="T16" fmla="+- 0 417 417"/>
                                <a:gd name="T17" fmla="*/ T16 w 3029"/>
                                <a:gd name="T18" fmla="+- 0 363 363"/>
                                <a:gd name="T19" fmla="*/ 363 h 4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9" h="4936">
                                  <a:moveTo>
                                    <a:pt x="0" y="0"/>
                                  </a:moveTo>
                                  <a:lnTo>
                                    <a:pt x="3029" y="0"/>
                                  </a:lnTo>
                                  <a:lnTo>
                                    <a:pt x="3029" y="4936"/>
                                  </a:lnTo>
                                  <a:lnTo>
                                    <a:pt x="0" y="49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30" cy="5299"/>
                            <a:chOff x="0" y="0"/>
                            <a:chExt cx="9130" cy="5299"/>
                          </a:xfrm>
                        </wpg:grpSpPr>
                        <wps:wsp>
                          <wps:cNvPr id="139" name="Freeform 113"/>
                          <wps:cNvSpPr>
                            <a:spLocks/>
                          </wps:cNvSpPr>
                          <wps:spPr bwMode="auto">
                            <a:xfrm>
                              <a:off x="417" y="363"/>
                              <a:ext cx="3029" cy="4936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T0 w 3029"/>
                                <a:gd name="T2" fmla="+- 0 363 363"/>
                                <a:gd name="T3" fmla="*/ 363 h 4936"/>
                                <a:gd name="T4" fmla="+- 0 3446 417"/>
                                <a:gd name="T5" fmla="*/ T4 w 3029"/>
                                <a:gd name="T6" fmla="+- 0 363 363"/>
                                <a:gd name="T7" fmla="*/ 363 h 4936"/>
                                <a:gd name="T8" fmla="+- 0 3446 417"/>
                                <a:gd name="T9" fmla="*/ T8 w 3029"/>
                                <a:gd name="T10" fmla="+- 0 5299 363"/>
                                <a:gd name="T11" fmla="*/ 5299 h 4936"/>
                                <a:gd name="T12" fmla="+- 0 417 417"/>
                                <a:gd name="T13" fmla="*/ T12 w 3029"/>
                                <a:gd name="T14" fmla="+- 0 5299 363"/>
                                <a:gd name="T15" fmla="*/ 5299 h 4936"/>
                                <a:gd name="T16" fmla="+- 0 417 417"/>
                                <a:gd name="T17" fmla="*/ T16 w 3029"/>
                                <a:gd name="T18" fmla="+- 0 363 363"/>
                                <a:gd name="T19" fmla="*/ 363 h 4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9" h="4936">
                                  <a:moveTo>
                                    <a:pt x="0" y="0"/>
                                  </a:moveTo>
                                  <a:lnTo>
                                    <a:pt x="3029" y="0"/>
                                  </a:lnTo>
                                  <a:lnTo>
                                    <a:pt x="3029" y="4936"/>
                                  </a:lnTo>
                                  <a:lnTo>
                                    <a:pt x="0" y="49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" y="442"/>
                              <a:ext cx="2724" cy="4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1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30" cy="380"/>
                            </a:xfrm>
                            <a:prstGeom prst="rect">
                              <a:avLst/>
                            </a:prstGeom>
                            <a:solidFill>
                              <a:srgbClr val="9FE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B25" w:rsidRPr="003B689F" w:rsidRDefault="00621453">
                                <w:pPr>
                                  <w:spacing w:line="251" w:lineRule="exact"/>
                                  <w:ind w:left="28"/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</w:pPr>
                                <w:r w:rsidRPr="003B689F">
                                  <w:rPr>
                                    <w:rFonts w:ascii="Arial" w:eastAsia="Arial" w:hAnsi="Arial" w:cs="Arial"/>
                                    <w:spacing w:val="-1"/>
                                    <w:lang w:val="de-DE"/>
                                  </w:rPr>
                                  <w:t>Masken: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2"/>
                                    <w:lang w:val="de-DE"/>
                                  </w:rPr>
                                  <w:t>Drop-Down-Menü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1"/>
                                    <w:lang w:val="de-DE"/>
                                  </w:rPr>
                                  <w:t>„Beschäftigt bei“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1"/>
                                    <w:lang w:val="de-DE"/>
                                  </w:rPr>
                                  <w:t>und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1"/>
                                    <w:lang w:val="de-DE"/>
                                  </w:rPr>
                                  <w:t>Hinweis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2"/>
                                    <w:lang w:val="de-DE"/>
                                  </w:rPr>
                                  <w:t>zur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eastAsia="Arial" w:hAnsi="Arial" w:cs="Arial"/>
                                    <w:spacing w:val="-1"/>
                                    <w:lang w:val="de-DE"/>
                                  </w:rPr>
                                  <w:t>Personalnummer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7" y="2595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B25" w:rsidRDefault="00621453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9" y="1127"/>
                              <a:ext cx="4167" cy="3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B25" w:rsidRDefault="00621453" w:rsidP="002A7854">
                                <w:pPr>
                                  <w:spacing w:line="226" w:lineRule="exact"/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</w:pP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Der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App-Nutzer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wählt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36"/>
                                    <w:lang w:val="de-DE"/>
                                  </w:rPr>
                                  <w:t xml:space="preserve"> </w:t>
                                </w:r>
                                <w:r w:rsidR="002A7854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Behör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de,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bei</w:t>
                                </w:r>
                                <w:r w:rsidRPr="003B689F">
                                  <w:rPr>
                                    <w:rFonts w:ascii="Arial" w:hAnsi="Arial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der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er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beschäftigt ist</w:t>
                                </w:r>
                                <w:r w:rsidR="00D617ED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,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2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aus.</w:t>
                                </w:r>
                              </w:p>
                              <w:p w:rsidR="00D13AB0" w:rsidRDefault="00D13AB0">
                                <w:pPr>
                                  <w:spacing w:before="126" w:line="248" w:lineRule="exact"/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</w:pPr>
                              </w:p>
                              <w:p w:rsidR="00D13AB0" w:rsidRDefault="00D13AB0" w:rsidP="00D13AB0">
                                <w:pPr>
                                  <w:spacing w:before="126" w:line="360" w:lineRule="auto"/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</w:pPr>
                                <w:r w:rsidRPr="00D13AB0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Aktive Bundeswehrangehörige wählen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 für die Bundeswehr </w:t>
                                </w:r>
                                <w:r w:rsidRPr="00D13AB0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bitte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 unter </w:t>
                                </w:r>
                                <w:r w:rsidRPr="00D13AB0">
                                  <w:rPr>
                                    <w:rFonts w:ascii="Arial" w:hAnsi="Arial"/>
                                    <w:b/>
                                    <w:i/>
                                    <w:spacing w:val="-1"/>
                                    <w:lang w:val="de-DE"/>
                                  </w:rPr>
                                  <w:t>Beschäftigt bei *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  ihre zuständige Beihilfestelle aus: </w:t>
                                </w:r>
                              </w:p>
                              <w:p w:rsidR="00D13AB0" w:rsidRDefault="00D13AB0" w:rsidP="00D13AB0">
                                <w:pPr>
                                  <w:spacing w:before="126" w:line="360" w:lineRule="auto"/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„Bundeswehr Beihilfestandort xxx“ </w:t>
                                </w:r>
                              </w:p>
                              <w:p w:rsidR="00D13AB0" w:rsidRDefault="00D13AB0" w:rsidP="00D13AB0">
                                <w:pPr>
                                  <w:spacing w:before="126" w:line="360" w:lineRule="auto"/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Aufgrund der Vielzahl der Bundeswehr-dienststellen war diese </w:t>
                                </w:r>
                                <w:r w:rsidR="002A7854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Auflistung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 xml:space="preserve"> technisch anders nicht darstellbar. </w:t>
                                </w:r>
                              </w:p>
                              <w:p w:rsidR="00D13AB0" w:rsidRPr="003B689F" w:rsidRDefault="00D13AB0" w:rsidP="00D13AB0">
                                <w:pPr>
                                  <w:pStyle w:val="Textkrper"/>
                                  <w:spacing w:before="72" w:line="359" w:lineRule="auto"/>
                                  <w:ind w:left="5148" w:right="116"/>
                                  <w:jc w:val="both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spacing w:val="-2"/>
                                    <w:lang w:val="de-DE"/>
                                  </w:rPr>
                                  <w:t xml:space="preserve">Aktive Bundeswehrangehörige wählen bitte </w:t>
                                </w:r>
                              </w:p>
                              <w:p w:rsidR="00D13AB0" w:rsidRPr="003B689F" w:rsidRDefault="00D13AB0">
                                <w:pPr>
                                  <w:spacing w:before="126" w:line="248" w:lineRule="exact"/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" o:spid="_x0000_s1052" style="width:456.5pt;height:264.95pt;mso-position-horizontal-relative:char;mso-position-vertical-relative:line" coordsize="9130,5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">
                <v:group id="Group 114" o:spid="_x0000_s1053" style="position:absolute;left:417;top:363;width:3029;height:4936" coordorigin="417,363" coordsize="3029,4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5" o:spid="_x0000_s1054" style="position:absolute;left:417;top:363;width:3029;height:4936;visibility:visible;mso-wrap-style:square;v-text-anchor:top" coordsize="3029,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YO8EA&#10;AADcAAAADwAAAGRycy9kb3ducmV2LnhtbERPTWuDQBC9B/oflin0FlfbEMW6BikUSg4BTXsf3Kma&#10;uLPibhPz77uFQm7zeJ9T7BYzigvNbrCsIIliEMSt1QN3Cj6P7+sMhPPIGkfLpOBGDnblw6rAXNsr&#10;13RpfCdCCLscFfTeT7mUru3JoIvsRBy4bzsb9AHOndQzXkO4GeVzHG+lwYFDQ48TvfXUnpsfo+Dg&#10;9tMpaXmfyaqqs6/NLaW6UerpcaleQXha/F387/7QYf5LCn/PhAt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WDvBAAAA3AAAAA8AAAAAAAAAAAAAAAAAmAIAAGRycy9kb3du&#10;cmV2LnhtbFBLBQYAAAAABAAEAPUAAACGAwAAAAA=&#10;" path="m,l3029,r,4936l,4936,,xe" stroked="f">
                    <v:path arrowok="t" o:connecttype="custom" o:connectlocs="0,363;3029,363;3029,5299;0,5299;0,363" o:connectangles="0,0,0,0,0"/>
                  </v:shape>
                </v:group>
                <v:group id="Group 108" o:spid="_x0000_s1055" style="position:absolute;width:9130;height:5299" coordsize="9130,5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3" o:spid="_x0000_s1056" style="position:absolute;left:417;top:363;width:3029;height:4936;visibility:visible;mso-wrap-style:square;v-text-anchor:top" coordsize="3029,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0xcMA&#10;AADcAAAADwAAAGRycy9kb3ducmV2LnhtbERPS2vCQBC+F/wPywi91Y0KRaObIEKh2AcaPXgcsmMS&#10;zM6G3TWm/fXdQqG3+fies84H04qenG8sK5hOEhDEpdUNVwpOx5enBQgfkDW2lknBF3nIs9HDGlNt&#10;73ygvgiViCHsU1RQh9ClUvqyJoN+YjviyF2sMxgidJXUDu8x3LRyliTP0mDDsaHGjrY1ldfiZhT0&#10;GD4X3cdsb9+/d9W5Kd8GM3dKPY6HzQpEoCH8i//crzrOny/h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0xcMAAADcAAAADwAAAAAAAAAAAAAAAACYAgAAZHJzL2Rv&#10;d25yZXYueG1sUEsFBgAAAAAEAAQA9QAAAIgDAAAAAA==&#10;" path="m,l3029,r,4936l,4936,,xe" filled="f" strokecolor="silver">
                    <v:path arrowok="t" o:connecttype="custom" o:connectlocs="0,363;3029,363;3029,5299;0,5299;0,363" o:connectangles="0,0,0,0,0"/>
                  </v:shape>
                  <v:shape id="Picture 112" o:spid="_x0000_s1057" type="#_x0000_t75" style="position:absolute;left:569;top:442;width:2724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qWvFAAAA3AAAAA8AAABkcnMvZG93bnJldi54bWxEj0FrAjEQhe+F/ocwhd5qVhFpt0aRQsGD&#10;FNyK7XG6mW4WN5NlEzX+e+cgeJvhvXnvm/ky+06daIhtYAPjUQGKuA625cbA7vvz5RVUTMgWu8Bk&#10;4EIRlovHhzmWNpx5S6cqNUpCOJZowKXUl1rH2pHHOAo9sWj/YfCYZB0abQc8S7jv9KQoZtpjy9Lg&#10;sKcPR/WhOnoDbz/B581vdfn76vbHPF65vTtsjXl+yqt3UIlyuptv12sr+FPBl2dkAr2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8qlrxQAAANwAAAAPAAAAAAAAAAAAAAAA&#10;AJ8CAABkcnMvZG93bnJldi54bWxQSwUGAAAAAAQABAD3AAAAkQMAAAAA&#10;">
                    <v:imagedata r:id="rId40" o:title=""/>
                  </v:shape>
                  <v:shape id="Text Box 111" o:spid="_x0000_s1058" type="#_x0000_t202" style="position:absolute;width:913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NmcMA&#10;AADcAAAADwAAAGRycy9kb3ducmV2LnhtbERP32vCMBB+H+x/CCf4IpoqY2zVKFtBGcgc08Fej+Zs&#10;4ppLaaKt//0yEPZ2H9/PW6x6V4sLtcF6VjCdZCCIS68tVwq+DuvxE4gQkTXWnknBlQKslvd3C8y1&#10;7/iTLvtYiRTCIUcFJsYmlzKUhhyGiW+IE3f0rcOYYFtJ3WKXwl0tZ1n2KB1aTg0GGyoMlT/7s1Nw&#10;etXuvf6w2++ROT93dlf4flMoNRz0L3MQkfr4L76533Sa/zCF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4NmcMAAADcAAAADwAAAAAAAAAAAAAAAACYAgAAZHJzL2Rv&#10;d25yZXYueG1sUEsFBgAAAAAEAAQA9QAAAIgDAAAAAA==&#10;" fillcolor="#9fe9bd" stroked="f">
                    <v:textbox inset="0,0,0,0">
                      <w:txbxContent>
                        <w:p w:rsidR="00097B25" w:rsidRPr="003B689F" w:rsidRDefault="00621453">
                          <w:pPr>
                            <w:spacing w:line="251" w:lineRule="exact"/>
                            <w:ind w:left="28"/>
                            <w:rPr>
                              <w:rFonts w:ascii="Arial" w:eastAsia="Arial" w:hAnsi="Arial" w:cs="Arial"/>
                              <w:lang w:val="de-DE"/>
                            </w:rPr>
                          </w:pPr>
                          <w:r w:rsidRPr="003B689F">
                            <w:rPr>
                              <w:rFonts w:ascii="Arial" w:eastAsia="Arial" w:hAnsi="Arial" w:cs="Arial"/>
                              <w:spacing w:val="-1"/>
                              <w:lang w:val="de-DE"/>
                            </w:rPr>
                            <w:t>Masken: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2"/>
                              <w:lang w:val="de-DE"/>
                            </w:rPr>
                            <w:t>Drop-Down-Menü</w:t>
                          </w:r>
                          <w:r w:rsidRPr="003B689F">
                            <w:rPr>
                              <w:rFonts w:ascii="Arial" w:eastAsia="Arial" w:hAnsi="Arial" w:cs="Arial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1"/>
                              <w:lang w:val="de-DE"/>
                            </w:rPr>
                            <w:t>„Beschäftigt bei“</w:t>
                          </w:r>
                          <w:r w:rsidRPr="003B689F">
                            <w:rPr>
                              <w:rFonts w:ascii="Arial" w:eastAsia="Arial" w:hAnsi="Arial" w:cs="Arial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1"/>
                              <w:lang w:val="de-DE"/>
                            </w:rPr>
                            <w:t>und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1"/>
                              <w:lang w:val="de-DE"/>
                            </w:rPr>
                            <w:t>Hinweis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2"/>
                              <w:lang w:val="de-DE"/>
                            </w:rPr>
                            <w:t>zur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eastAsia="Arial" w:hAnsi="Arial" w:cs="Arial"/>
                              <w:spacing w:val="-1"/>
                              <w:lang w:val="de-DE"/>
                            </w:rPr>
                            <w:t>Personalnummer</w:t>
                          </w:r>
                        </w:p>
                      </w:txbxContent>
                    </v:textbox>
                  </v:shape>
                  <v:shape id="Text Box 110" o:spid="_x0000_s1059" type="#_x0000_t202" style="position:absolute;left:4097;top:2595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097B25" w:rsidRDefault="00621453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0000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9" o:spid="_x0000_s1060" type="#_x0000_t202" style="position:absolute;left:4899;top:1127;width:4167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097B25" w:rsidRDefault="00621453" w:rsidP="002A7854">
                          <w:pPr>
                            <w:spacing w:line="226" w:lineRule="exact"/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</w:pP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Der</w:t>
                          </w:r>
                          <w:r w:rsidRPr="003B689F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App-Nutzer</w:t>
                          </w:r>
                          <w:r w:rsidRPr="003B689F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wählt</w:t>
                          </w:r>
                          <w:r w:rsidRPr="003B689F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</w:t>
                          </w:r>
                          <w:r w:rsidRPr="003B689F">
                            <w:rPr>
                              <w:rFonts w:ascii="Arial" w:hAnsi="Arial"/>
                              <w:spacing w:val="36"/>
                              <w:lang w:val="de-DE"/>
                            </w:rPr>
                            <w:t xml:space="preserve"> </w:t>
                          </w:r>
                          <w:r w:rsidR="002A7854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Behör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de,</w:t>
                          </w:r>
                          <w:r w:rsidRPr="003B689F">
                            <w:rPr>
                              <w:rFonts w:ascii="Arial" w:hAnsi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bei</w:t>
                          </w:r>
                          <w:r w:rsidRPr="003B689F">
                            <w:rPr>
                              <w:rFonts w:ascii="Arial" w:hAnsi="Arial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der</w:t>
                          </w:r>
                          <w:r w:rsidRPr="003B689F">
                            <w:rPr>
                              <w:rFonts w:ascii="Arial" w:hAnsi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er</w:t>
                          </w:r>
                          <w:r w:rsidRPr="003B689F">
                            <w:rPr>
                              <w:rFonts w:ascii="Arial" w:hAnsi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beschäftigt ist</w:t>
                          </w:r>
                          <w:r w:rsidR="00D617ED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,</w:t>
                          </w:r>
                          <w:r w:rsidRPr="003B689F">
                            <w:rPr>
                              <w:rFonts w:ascii="Arial" w:hAnsi="Arial"/>
                              <w:spacing w:val="2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aus.</w:t>
                          </w:r>
                        </w:p>
                        <w:p w:rsidR="00D13AB0" w:rsidRDefault="00D13AB0">
                          <w:pPr>
                            <w:spacing w:before="126" w:line="248" w:lineRule="exact"/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</w:pPr>
                        </w:p>
                        <w:p w:rsidR="00D13AB0" w:rsidRDefault="00D13AB0" w:rsidP="00D13AB0">
                          <w:pPr>
                            <w:spacing w:before="126" w:line="360" w:lineRule="auto"/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</w:pPr>
                          <w:r w:rsidRPr="00D13AB0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Aktive Bundeswehrangehörige wählen </w:t>
                          </w: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 für die Bundeswehr </w:t>
                          </w:r>
                          <w:r w:rsidRPr="00D13AB0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bitte</w:t>
                          </w: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 unter </w:t>
                          </w:r>
                          <w:r w:rsidRPr="00D13AB0">
                            <w:rPr>
                              <w:rFonts w:ascii="Arial" w:hAnsi="Arial"/>
                              <w:b/>
                              <w:i/>
                              <w:spacing w:val="-1"/>
                              <w:lang w:val="de-DE"/>
                            </w:rPr>
                            <w:t>Beschäftigt bei *</w:t>
                          </w: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  ihre zuständige Beihilfestelle aus: </w:t>
                          </w:r>
                        </w:p>
                        <w:p w:rsidR="00D13AB0" w:rsidRDefault="00D13AB0" w:rsidP="00D13AB0">
                          <w:pPr>
                            <w:spacing w:before="126" w:line="360" w:lineRule="auto"/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„Bundeswehr Beihilfestandort xxx“ </w:t>
                          </w:r>
                        </w:p>
                        <w:p w:rsidR="00D13AB0" w:rsidRDefault="00D13AB0" w:rsidP="00D13AB0">
                          <w:pPr>
                            <w:spacing w:before="126" w:line="360" w:lineRule="auto"/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Aufgrund der Vielzahl der Bundeswehr-dienststellen war diese </w:t>
                          </w:r>
                          <w:r w:rsidR="002A7854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Auflistung</w:t>
                          </w:r>
                          <w:r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 xml:space="preserve"> technisch anders nicht darstellbar. </w:t>
                          </w:r>
                        </w:p>
                        <w:p w:rsidR="00D13AB0" w:rsidRPr="003B689F" w:rsidRDefault="00D13AB0" w:rsidP="00D13AB0">
                          <w:pPr>
                            <w:pStyle w:val="Textkrper"/>
                            <w:spacing w:before="72" w:line="359" w:lineRule="auto"/>
                            <w:ind w:left="5148" w:right="116"/>
                            <w:jc w:val="both"/>
                            <w:rPr>
                              <w:lang w:val="de-DE"/>
                            </w:rPr>
                          </w:pPr>
                          <w:r>
                            <w:rPr>
                              <w:spacing w:val="-2"/>
                              <w:lang w:val="de-DE"/>
                            </w:rPr>
                            <w:t xml:space="preserve">Aktive Bundeswehrangehörige wählen bitte </w:t>
                          </w:r>
                        </w:p>
                        <w:p w:rsidR="00D13AB0" w:rsidRPr="003B689F" w:rsidRDefault="00D13AB0">
                          <w:pPr>
                            <w:spacing w:before="126" w:line="248" w:lineRule="exact"/>
                            <w:rPr>
                              <w:rFonts w:ascii="Arial" w:eastAsia="Arial" w:hAnsi="Arial" w:cs="Arial"/>
                              <w:lang w:val="de-DE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spacing w:before="5"/>
        <w:rPr>
          <w:rFonts w:ascii="Arial" w:eastAsia="Arial" w:hAnsi="Arial" w:cs="Arial"/>
          <w:sz w:val="27"/>
          <w:szCs w:val="27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3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Pr="003B689F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Maske:</w:t>
                            </w:r>
                            <w:r w:rsidRPr="003B689F">
                              <w:rPr>
                                <w:rFonts w:ascii="Arial"/>
                                <w:spacing w:val="2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2"/>
                                <w:lang w:val="de-DE"/>
                              </w:rPr>
                              <w:t>Hinweis</w:t>
                            </w:r>
                            <w:r w:rsidRPr="003B689F">
                              <w:rPr>
                                <w:rFonts w:ascii="Arial"/>
                                <w:spacing w:val="1"/>
                                <w:lang w:val="de-DE"/>
                              </w:rPr>
                              <w:t xml:space="preserve"> </w:t>
                            </w:r>
                            <w:r w:rsidR="00D617ED">
                              <w:rPr>
                                <w:rFonts w:ascii="Arial"/>
                                <w:spacing w:val="-2"/>
                                <w:lang w:val="de-DE"/>
                              </w:rPr>
                              <w:t>zum Finden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der Personalnummer</w:t>
                            </w:r>
                            <w:r w:rsidR="00D617ED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 xml:space="preserve"> bzw. der PK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6" o:spid="_x0000_s1061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MSzeTCCAgAA&#10;Cg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Pr="003B689F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  <w:lang w:val="de-DE"/>
                        </w:rPr>
                      </w:pP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Maske:</w:t>
                      </w:r>
                      <w:r w:rsidRPr="003B689F">
                        <w:rPr>
                          <w:rFonts w:ascii="Arial"/>
                          <w:spacing w:val="2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2"/>
                          <w:lang w:val="de-DE"/>
                        </w:rPr>
                        <w:t>Hinweis</w:t>
                      </w:r>
                      <w:r w:rsidRPr="003B689F">
                        <w:rPr>
                          <w:rFonts w:ascii="Arial"/>
                          <w:spacing w:val="1"/>
                          <w:lang w:val="de-DE"/>
                        </w:rPr>
                        <w:t xml:space="preserve"> </w:t>
                      </w:r>
                      <w:r w:rsidR="00D617ED">
                        <w:rPr>
                          <w:rFonts w:ascii="Arial"/>
                          <w:spacing w:val="-2"/>
                          <w:lang w:val="de-DE"/>
                        </w:rPr>
                        <w:t>zum Finden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der Personalnummer</w:t>
                      </w:r>
                      <w:r w:rsidR="00D617ED">
                        <w:rPr>
                          <w:rFonts w:ascii="Arial"/>
                          <w:spacing w:val="-1"/>
                          <w:lang w:val="de-DE"/>
                        </w:rPr>
                        <w:t xml:space="preserve"> bzw. der PK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F45FE6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4654813C" wp14:editId="32EEBA2F">
                <wp:simplePos x="0" y="0"/>
                <wp:positionH relativeFrom="page">
                  <wp:posOffset>1148715</wp:posOffset>
                </wp:positionH>
                <wp:positionV relativeFrom="paragraph">
                  <wp:posOffset>133350</wp:posOffset>
                </wp:positionV>
                <wp:extent cx="431165" cy="454025"/>
                <wp:effectExtent l="0" t="0" r="6985" b="3175"/>
                <wp:wrapNone/>
                <wp:docPr id="12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54025"/>
                          <a:chOff x="1935" y="-533"/>
                          <a:chExt cx="679" cy="715"/>
                        </a:xfrm>
                      </wpg:grpSpPr>
                      <wpg:grpSp>
                        <wpg:cNvPr id="126" name="Group 98"/>
                        <wpg:cNvGrpSpPr>
                          <a:grpSpLocks/>
                        </wpg:cNvGrpSpPr>
                        <wpg:grpSpPr bwMode="auto">
                          <a:xfrm>
                            <a:off x="1955" y="-513"/>
                            <a:ext cx="639" cy="675"/>
                            <a:chOff x="1955" y="-513"/>
                            <a:chExt cx="639" cy="675"/>
                          </a:xfrm>
                        </wpg:grpSpPr>
                        <wps:wsp>
                          <wps:cNvPr id="127" name="Freeform 101"/>
                          <wps:cNvSpPr>
                            <a:spLocks/>
                          </wps:cNvSpPr>
                          <wps:spPr bwMode="auto">
                            <a:xfrm>
                              <a:off x="1955" y="-513"/>
                              <a:ext cx="639" cy="675"/>
                            </a:xfrm>
                            <a:custGeom>
                              <a:avLst/>
                              <a:gdLst>
                                <a:gd name="T0" fmla="+- 0 1955 1955"/>
                                <a:gd name="T1" fmla="*/ T0 w 639"/>
                                <a:gd name="T2" fmla="+- 0 -176 -513"/>
                                <a:gd name="T3" fmla="*/ -176 h 675"/>
                                <a:gd name="T4" fmla="+- 0 1964 1955"/>
                                <a:gd name="T5" fmla="*/ T4 w 639"/>
                                <a:gd name="T6" fmla="+- 0 -257 -513"/>
                                <a:gd name="T7" fmla="*/ -257 h 675"/>
                                <a:gd name="T8" fmla="+- 0 1991 1955"/>
                                <a:gd name="T9" fmla="*/ T8 w 639"/>
                                <a:gd name="T10" fmla="+- 0 -331 -513"/>
                                <a:gd name="T11" fmla="*/ -331 h 675"/>
                                <a:gd name="T12" fmla="+- 0 2032 1955"/>
                                <a:gd name="T13" fmla="*/ T12 w 639"/>
                                <a:gd name="T14" fmla="+- 0 -395 -513"/>
                                <a:gd name="T15" fmla="*/ -395 h 675"/>
                                <a:gd name="T16" fmla="+- 0 2086 1955"/>
                                <a:gd name="T17" fmla="*/ T16 w 639"/>
                                <a:gd name="T18" fmla="+- 0 -448 -513"/>
                                <a:gd name="T19" fmla="*/ -448 h 675"/>
                                <a:gd name="T20" fmla="+- 0 2150 1955"/>
                                <a:gd name="T21" fmla="*/ T20 w 639"/>
                                <a:gd name="T22" fmla="+- 0 -487 -513"/>
                                <a:gd name="T23" fmla="*/ -487 h 675"/>
                                <a:gd name="T24" fmla="+- 0 2223 1955"/>
                                <a:gd name="T25" fmla="*/ T24 w 639"/>
                                <a:gd name="T26" fmla="+- 0 -509 -513"/>
                                <a:gd name="T27" fmla="*/ -509 h 675"/>
                                <a:gd name="T28" fmla="+- 0 2275 1955"/>
                                <a:gd name="T29" fmla="*/ T28 w 639"/>
                                <a:gd name="T30" fmla="+- 0 -513 -513"/>
                                <a:gd name="T31" fmla="*/ -513 h 675"/>
                                <a:gd name="T32" fmla="+- 0 2301 1955"/>
                                <a:gd name="T33" fmla="*/ T32 w 639"/>
                                <a:gd name="T34" fmla="+- 0 -512 -513"/>
                                <a:gd name="T35" fmla="*/ -512 h 675"/>
                                <a:gd name="T36" fmla="+- 0 2375 1955"/>
                                <a:gd name="T37" fmla="*/ T36 w 639"/>
                                <a:gd name="T38" fmla="+- 0 -496 -513"/>
                                <a:gd name="T39" fmla="*/ -496 h 675"/>
                                <a:gd name="T40" fmla="+- 0 2443 1955"/>
                                <a:gd name="T41" fmla="*/ T40 w 639"/>
                                <a:gd name="T42" fmla="+- 0 -462 -513"/>
                                <a:gd name="T43" fmla="*/ -462 h 675"/>
                                <a:gd name="T44" fmla="+- 0 2500 1955"/>
                                <a:gd name="T45" fmla="*/ T44 w 639"/>
                                <a:gd name="T46" fmla="+- 0 -414 -513"/>
                                <a:gd name="T47" fmla="*/ -414 h 675"/>
                                <a:gd name="T48" fmla="+- 0 2546 1955"/>
                                <a:gd name="T49" fmla="*/ T48 w 639"/>
                                <a:gd name="T50" fmla="+- 0 -353 -513"/>
                                <a:gd name="T51" fmla="*/ -353 h 675"/>
                                <a:gd name="T52" fmla="+- 0 2578 1955"/>
                                <a:gd name="T53" fmla="*/ T52 w 639"/>
                                <a:gd name="T54" fmla="+- 0 -282 -513"/>
                                <a:gd name="T55" fmla="*/ -282 h 675"/>
                                <a:gd name="T56" fmla="+- 0 2593 1955"/>
                                <a:gd name="T57" fmla="*/ T56 w 639"/>
                                <a:gd name="T58" fmla="+- 0 -203 -513"/>
                                <a:gd name="T59" fmla="*/ -203 h 675"/>
                                <a:gd name="T60" fmla="+- 0 2594 1955"/>
                                <a:gd name="T61" fmla="*/ T60 w 639"/>
                                <a:gd name="T62" fmla="+- 0 -176 -513"/>
                                <a:gd name="T63" fmla="*/ -176 h 675"/>
                                <a:gd name="T64" fmla="+- 0 2593 1955"/>
                                <a:gd name="T65" fmla="*/ T64 w 639"/>
                                <a:gd name="T66" fmla="+- 0 -148 -513"/>
                                <a:gd name="T67" fmla="*/ -148 h 675"/>
                                <a:gd name="T68" fmla="+- 0 2578 1955"/>
                                <a:gd name="T69" fmla="*/ T68 w 639"/>
                                <a:gd name="T70" fmla="+- 0 -69 -513"/>
                                <a:gd name="T71" fmla="*/ -69 h 675"/>
                                <a:gd name="T72" fmla="+- 0 2546 1955"/>
                                <a:gd name="T73" fmla="*/ T72 w 639"/>
                                <a:gd name="T74" fmla="+- 0 2 -513"/>
                                <a:gd name="T75" fmla="*/ 2 h 675"/>
                                <a:gd name="T76" fmla="+- 0 2500 1955"/>
                                <a:gd name="T77" fmla="*/ T76 w 639"/>
                                <a:gd name="T78" fmla="+- 0 63 -513"/>
                                <a:gd name="T79" fmla="*/ 63 h 675"/>
                                <a:gd name="T80" fmla="+- 0 2443 1955"/>
                                <a:gd name="T81" fmla="*/ T80 w 639"/>
                                <a:gd name="T82" fmla="+- 0 111 -513"/>
                                <a:gd name="T83" fmla="*/ 111 h 675"/>
                                <a:gd name="T84" fmla="+- 0 2375 1955"/>
                                <a:gd name="T85" fmla="*/ T84 w 639"/>
                                <a:gd name="T86" fmla="+- 0 145 -513"/>
                                <a:gd name="T87" fmla="*/ 145 h 675"/>
                                <a:gd name="T88" fmla="+- 0 2301 1955"/>
                                <a:gd name="T89" fmla="*/ T88 w 639"/>
                                <a:gd name="T90" fmla="+- 0 161 -513"/>
                                <a:gd name="T91" fmla="*/ 161 h 675"/>
                                <a:gd name="T92" fmla="+- 0 2275 1955"/>
                                <a:gd name="T93" fmla="*/ T92 w 639"/>
                                <a:gd name="T94" fmla="+- 0 162 -513"/>
                                <a:gd name="T95" fmla="*/ 162 h 675"/>
                                <a:gd name="T96" fmla="+- 0 2248 1955"/>
                                <a:gd name="T97" fmla="*/ T96 w 639"/>
                                <a:gd name="T98" fmla="+- 0 161 -513"/>
                                <a:gd name="T99" fmla="*/ 161 h 675"/>
                                <a:gd name="T100" fmla="+- 0 2174 1955"/>
                                <a:gd name="T101" fmla="*/ T100 w 639"/>
                                <a:gd name="T102" fmla="+- 0 145 -513"/>
                                <a:gd name="T103" fmla="*/ 145 h 675"/>
                                <a:gd name="T104" fmla="+- 0 2106 1955"/>
                                <a:gd name="T105" fmla="*/ T104 w 639"/>
                                <a:gd name="T106" fmla="+- 0 111 -513"/>
                                <a:gd name="T107" fmla="*/ 111 h 675"/>
                                <a:gd name="T108" fmla="+- 0 2049 1955"/>
                                <a:gd name="T109" fmla="*/ T108 w 639"/>
                                <a:gd name="T110" fmla="+- 0 63 -513"/>
                                <a:gd name="T111" fmla="*/ 63 h 675"/>
                                <a:gd name="T112" fmla="+- 0 2003 1955"/>
                                <a:gd name="T113" fmla="*/ T112 w 639"/>
                                <a:gd name="T114" fmla="+- 0 2 -513"/>
                                <a:gd name="T115" fmla="*/ 2 h 675"/>
                                <a:gd name="T116" fmla="+- 0 1971 1955"/>
                                <a:gd name="T117" fmla="*/ T116 w 639"/>
                                <a:gd name="T118" fmla="+- 0 -69 -513"/>
                                <a:gd name="T119" fmla="*/ -69 h 675"/>
                                <a:gd name="T120" fmla="+- 0 1956 1955"/>
                                <a:gd name="T121" fmla="*/ T120 w 639"/>
                                <a:gd name="T122" fmla="+- 0 -148 -513"/>
                                <a:gd name="T123" fmla="*/ -148 h 675"/>
                                <a:gd name="T124" fmla="+- 0 1955 1955"/>
                                <a:gd name="T125" fmla="*/ T124 w 639"/>
                                <a:gd name="T126" fmla="+- 0 -176 -513"/>
                                <a:gd name="T127" fmla="*/ -17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9" h="675">
                                  <a:moveTo>
                                    <a:pt x="0" y="337"/>
                                  </a:moveTo>
                                  <a:lnTo>
                                    <a:pt x="9" y="256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420" y="17"/>
                                  </a:lnTo>
                                  <a:lnTo>
                                    <a:pt x="488" y="51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91" y="160"/>
                                  </a:lnTo>
                                  <a:lnTo>
                                    <a:pt x="623" y="231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39" y="337"/>
                                  </a:lnTo>
                                  <a:lnTo>
                                    <a:pt x="638" y="365"/>
                                  </a:lnTo>
                                  <a:lnTo>
                                    <a:pt x="623" y="444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545" y="576"/>
                                  </a:lnTo>
                                  <a:lnTo>
                                    <a:pt x="488" y="624"/>
                                  </a:lnTo>
                                  <a:lnTo>
                                    <a:pt x="420" y="658"/>
                                  </a:lnTo>
                                  <a:lnTo>
                                    <a:pt x="346" y="674"/>
                                  </a:lnTo>
                                  <a:lnTo>
                                    <a:pt x="320" y="675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94" y="576"/>
                                  </a:lnTo>
                                  <a:lnTo>
                                    <a:pt x="48" y="515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8" y="-314"/>
                              <a:ext cx="49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" y="-533"/>
                              <a:ext cx="679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7B25" w:rsidRDefault="00097B25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97B25" w:rsidRDefault="00621453">
                                <w:pPr>
                                  <w:ind w:left="14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2" style="position:absolute;margin-left:90.45pt;margin-top:10.5pt;width:33.95pt;height:35.75pt;z-index:2512;mso-position-horizontal-relative:page;mso-position-vertical-relative:text" coordorigin="1935,-533" coordsize="679,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">
                <v:group id="Group 98" o:spid="_x0000_s1063" style="position:absolute;left:1955;top:-513;width:639;height:675" coordorigin="1955,-513" coordsize="639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1" o:spid="_x0000_s1064" style="position:absolute;left:1955;top:-513;width:639;height:675;visibility:visible;mso-wrap-style:square;v-text-anchor:top" coordsize="63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zycAA&#10;AADcAAAADwAAAGRycy9kb3ducmV2LnhtbERPTWvDMAy9D/ofjAq7NU7C1o60bgiFwa7rVnLVbDUO&#10;jeUQe2367+fBYDc93qd29ewGcaUp9J4VFFkOglh703On4PPjdfUCIkRkg4NnUnCnAPV+8bDDyvgb&#10;v9P1GDuRQjhUqMDGOFZSBm3JYcj8SJy4s58cxgSnTpoJbyncDbLM87V02HNqsDjSwZK+HL+dguf2&#10;XJzkl4zNRev26U6zb0qr1ONybrYgIs3xX/znfjNpfrmB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CzycAAAADcAAAADwAAAAAAAAAAAAAAAACYAgAAZHJzL2Rvd25y&#10;ZXYueG1sUEsFBgAAAAAEAAQA9QAAAIUDAAAAAA==&#10;" path="m,337l9,256,36,182,77,118,131,65,195,26,268,4,320,r26,1l420,17r68,34l545,99r46,61l623,231r15,79l639,337r-1,28l623,444r-32,71l545,576r-57,48l420,658r-74,16l320,675r-27,-1l219,658,151,624,94,576,48,515,16,444,1,365,,337xe" filled="f" strokecolor="red" strokeweight="2pt">
                    <v:path arrowok="t" o:connecttype="custom" o:connectlocs="0,-176;9,-257;36,-331;77,-395;131,-448;195,-487;268,-509;320,-513;346,-512;420,-496;488,-462;545,-414;591,-353;623,-282;638,-203;639,-176;638,-148;623,-69;591,2;545,63;488,111;420,145;346,161;320,162;293,161;219,145;151,111;94,63;48,2;16,-69;1,-148;0,-176" o:connectangles="0,0,0,0,0,0,0,0,0,0,0,0,0,0,0,0,0,0,0,0,0,0,0,0,0,0,0,0,0,0,0,0"/>
                  </v:shape>
                  <v:shape id="Picture 100" o:spid="_x0000_s1065" type="#_x0000_t75" style="position:absolute;left:2038;top:-314;width:49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ZrXGAAAA3AAAAA8AAABkcnMvZG93bnJldi54bWxEj0FrwkAQhe8F/8MyQi9FN4pIia5SRUtv&#10;olXE25Adk9jsbMhuNfbXdw6Ctxnem/e+mc5bV6krNaH0bGDQT0ARZ96WnBvYf69776BCRLZYeSYD&#10;dwown3Vepphaf+MtXXcxVxLCIUUDRYx1qnXICnIY+r4mFu3sG4dR1ibXtsGbhLtKD5NkrB2WLA0F&#10;1rQsKPvZ/ToDl9Wajm+jz9Ofv+hBtdjsD5vtypjXbvsxARWpjU/z4/rLCv5QaOUZmUDP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FmtcYAAADcAAAADwAAAAAAAAAAAAAA&#10;AACfAgAAZHJzL2Rvd25yZXYueG1sUEsFBgAAAAAEAAQA9wAAAJIDAAAAAA==&#10;">
                    <v:imagedata r:id="rId41" o:title=""/>
                  </v:shape>
                  <v:shape id="Text Box 99" o:spid="_x0000_s1066" type="#_x0000_t202" style="position:absolute;left:1935;top:-533;width:679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  <v:textbox inset="0,0,0,0">
                      <w:txbxContent>
                        <w:p w:rsidR="00097B25" w:rsidRDefault="00097B25">
                          <w:pPr>
                            <w:spacing w:before="1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097B25" w:rsidRDefault="00621453">
                          <w:pPr>
                            <w:ind w:left="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0000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4824DA40" wp14:editId="48D59F7E">
                <wp:simplePos x="0" y="0"/>
                <wp:positionH relativeFrom="page">
                  <wp:posOffset>4465955</wp:posOffset>
                </wp:positionH>
                <wp:positionV relativeFrom="paragraph">
                  <wp:posOffset>79375</wp:posOffset>
                </wp:positionV>
                <wp:extent cx="1932940" cy="3275965"/>
                <wp:effectExtent l="0" t="0" r="10160" b="19685"/>
                <wp:wrapNone/>
                <wp:docPr id="13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3275965"/>
                          <a:chOff x="6445" y="-2123"/>
                          <a:chExt cx="3044" cy="5159"/>
                        </a:xfrm>
                      </wpg:grpSpPr>
                      <wpg:grpSp>
                        <wpg:cNvPr id="131" name="Group 103"/>
                        <wpg:cNvGrpSpPr>
                          <a:grpSpLocks/>
                        </wpg:cNvGrpSpPr>
                        <wpg:grpSpPr bwMode="auto">
                          <a:xfrm>
                            <a:off x="6453" y="-2116"/>
                            <a:ext cx="3029" cy="5144"/>
                            <a:chOff x="6453" y="-2116"/>
                            <a:chExt cx="3029" cy="5144"/>
                          </a:xfrm>
                        </wpg:grpSpPr>
                        <wps:wsp>
                          <wps:cNvPr id="132" name="Freeform 105"/>
                          <wps:cNvSpPr>
                            <a:spLocks/>
                          </wps:cNvSpPr>
                          <wps:spPr bwMode="auto">
                            <a:xfrm>
                              <a:off x="6453" y="-2116"/>
                              <a:ext cx="3029" cy="5144"/>
                            </a:xfrm>
                            <a:custGeom>
                              <a:avLst/>
                              <a:gdLst>
                                <a:gd name="T0" fmla="+- 0 6453 6453"/>
                                <a:gd name="T1" fmla="*/ T0 w 3029"/>
                                <a:gd name="T2" fmla="+- 0 -2116 -2116"/>
                                <a:gd name="T3" fmla="*/ -2116 h 5144"/>
                                <a:gd name="T4" fmla="+- 0 9482 6453"/>
                                <a:gd name="T5" fmla="*/ T4 w 3029"/>
                                <a:gd name="T6" fmla="+- 0 -2116 -2116"/>
                                <a:gd name="T7" fmla="*/ -2116 h 5144"/>
                                <a:gd name="T8" fmla="+- 0 9482 6453"/>
                                <a:gd name="T9" fmla="*/ T8 w 3029"/>
                                <a:gd name="T10" fmla="+- 0 3028 -2116"/>
                                <a:gd name="T11" fmla="*/ 3028 h 5144"/>
                                <a:gd name="T12" fmla="+- 0 6453 6453"/>
                                <a:gd name="T13" fmla="*/ T12 w 3029"/>
                                <a:gd name="T14" fmla="+- 0 3028 -2116"/>
                                <a:gd name="T15" fmla="*/ 3028 h 5144"/>
                                <a:gd name="T16" fmla="+- 0 6453 6453"/>
                                <a:gd name="T17" fmla="*/ T16 w 3029"/>
                                <a:gd name="T18" fmla="+- 0 -2116 -2116"/>
                                <a:gd name="T19" fmla="*/ -2116 h 5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9" h="5144">
                                  <a:moveTo>
                                    <a:pt x="0" y="0"/>
                                  </a:moveTo>
                                  <a:lnTo>
                                    <a:pt x="3029" y="0"/>
                                  </a:lnTo>
                                  <a:lnTo>
                                    <a:pt x="3029" y="5144"/>
                                  </a:lnTo>
                                  <a:lnTo>
                                    <a:pt x="0" y="5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5" y="-2037"/>
                              <a:ext cx="2726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351.65pt;margin-top:6.25pt;width:152.2pt;height:257.95pt;z-index:2440;mso-position-horizontal-relative:page" coordorigin="6445,-2123" coordsize="3044,5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">
                <v:group id="Group 103" o:spid="_x0000_s1027" style="position:absolute;left:6453;top:-2116;width:3029;height:5144" coordorigin="6453,-2116" coordsize="3029,5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5" o:spid="_x0000_s1028" style="position:absolute;left:6453;top:-2116;width:3029;height:5144;visibility:visible;mso-wrap-style:square;v-text-anchor:top" coordsize="3029,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829MMA&#10;AADcAAAADwAAAGRycy9kb3ducmV2LnhtbERPTUvDQBC9C/0PyxS82U1bEJt2W9qKIAiiadHrNDtm&#10;Y7OzITs28d+7guBtHu9zVpvBN+pCXawDG5hOMlDEZbA1VwaOh4ebO1BRkC02gcnAN0XYrEdXK8xt&#10;6PmVLoVUKoVwzNGAE2lzrWPpyGOchJY4cR+h8ygJdpW2HfYp3Dd6lmW32mPNqcFhS3tH5bn48gZk&#10;wf3Tu+w+5/eH4uV5d3JvoXbGXI+H7RKU0CD/4j/3o03z5zP4fSZ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829MMAAADcAAAADwAAAAAAAAAAAAAAAACYAgAAZHJzL2Rv&#10;d25yZXYueG1sUEsFBgAAAAAEAAQA9QAAAIgDAAAAAA==&#10;" path="m,l3029,r,5144l,5144,,xe" filled="f" strokecolor="silver">
                    <v:path arrowok="t" o:connecttype="custom" o:connectlocs="0,-2116;3029,-2116;3029,3028;0,3028;0,-2116" o:connectangles="0,0,0,0,0"/>
                  </v:shape>
                  <v:shape id="Picture 104" o:spid="_x0000_s1029" type="#_x0000_t75" style="position:absolute;left:6605;top:-2037;width:2726;height: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BTLCAAAA3AAAAA8AAABkcnMvZG93bnJldi54bWxET0trwkAQvhf8D8sIvRTd2ECR6CoiLYin&#10;Nj7OQ3ZMgtnZuLsm8d+7hUJv8/E9Z7keTCM6cr62rGA2TUAQF1bXXCo4Hr4mcxA+IGtsLJOCB3lY&#10;r0YvS8y07fmHujyUIoawz1BBFUKbSemLigz6qW2JI3exzmCI0JVSO+xjuGnke5J8SIM1x4YKW9pW&#10;VFzzu1FwvrnZ5+M4fL+ddOr3+UG2t75T6nU8bBYgAg3hX/zn3uk4P03h95l4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JAUywgAAANwAAAAPAAAAAAAAAAAAAAAAAJ8C&#10;AABkcnMvZG93bnJldi54bWxQSwUGAAAAAAQABAD3AAAAjgMAAAAA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F45FE6">
      <w:pPr>
        <w:pStyle w:val="Textkrper"/>
        <w:spacing w:before="72" w:line="359" w:lineRule="auto"/>
        <w:ind w:left="2678" w:right="3665"/>
        <w:rPr>
          <w:lang w:val="de-DE"/>
        </w:rPr>
      </w:pPr>
      <w:r>
        <w:rPr>
          <w:spacing w:val="-1"/>
          <w:lang w:val="de-DE"/>
        </w:rPr>
        <w:t>H</w:t>
      </w:r>
      <w:r w:rsidR="00621453" w:rsidRPr="003B689F">
        <w:rPr>
          <w:spacing w:val="-1"/>
          <w:lang w:val="de-DE"/>
        </w:rPr>
        <w:t>inweis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darauf,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49"/>
          <w:lang w:val="de-DE"/>
        </w:rPr>
        <w:t xml:space="preserve"> </w:t>
      </w:r>
      <w:r w:rsidR="00621453" w:rsidRPr="003B689F">
        <w:rPr>
          <w:spacing w:val="-2"/>
          <w:lang w:val="de-DE"/>
        </w:rPr>
        <w:t>wo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47"/>
          <w:lang w:val="de-DE"/>
        </w:rPr>
        <w:t xml:space="preserve"> </w:t>
      </w:r>
      <w:r w:rsidR="00621453" w:rsidRPr="003B689F">
        <w:rPr>
          <w:spacing w:val="-1"/>
          <w:lang w:val="de-DE"/>
        </w:rPr>
        <w:t>genau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47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23"/>
          <w:lang w:val="de-DE"/>
        </w:rPr>
        <w:t xml:space="preserve"> </w:t>
      </w:r>
      <w:r w:rsidR="00621453" w:rsidRPr="003B689F">
        <w:rPr>
          <w:spacing w:val="-1"/>
          <w:lang w:val="de-DE"/>
        </w:rPr>
        <w:t>Personalnummer</w:t>
      </w:r>
      <w:r w:rsidR="00D617ED">
        <w:rPr>
          <w:spacing w:val="-1"/>
          <w:lang w:val="de-DE"/>
        </w:rPr>
        <w:t xml:space="preserve"> bzw. PK</w:t>
      </w:r>
      <w:r w:rsidR="00621453" w:rsidRPr="003B689F">
        <w:rPr>
          <w:spacing w:val="-1"/>
          <w:lang w:val="de-DE"/>
        </w:rPr>
        <w:t xml:space="preserve"> </w:t>
      </w:r>
      <w:r w:rsidR="00621453" w:rsidRPr="003B689F">
        <w:rPr>
          <w:spacing w:val="-2"/>
          <w:lang w:val="de-DE"/>
        </w:rPr>
        <w:t xml:space="preserve">zu </w:t>
      </w:r>
      <w:r w:rsidR="00621453" w:rsidRPr="003B689F">
        <w:rPr>
          <w:spacing w:val="-1"/>
          <w:lang w:val="de-DE"/>
        </w:rPr>
        <w:t>finden</w:t>
      </w:r>
      <w:r w:rsidR="00621453" w:rsidRPr="003B689F">
        <w:rPr>
          <w:lang w:val="de-DE"/>
        </w:rPr>
        <w:t xml:space="preserve"> ist.</w:t>
      </w:r>
      <w:r>
        <w:rPr>
          <w:lang w:val="de-DE"/>
        </w:rPr>
        <w:t xml:space="preserve"> </w:t>
      </w:r>
    </w:p>
    <w:p w:rsidR="00F45FE6" w:rsidRDefault="00F45FE6">
      <w:pPr>
        <w:pStyle w:val="Textkrper"/>
        <w:spacing w:before="72" w:line="359" w:lineRule="auto"/>
        <w:ind w:left="2678" w:right="3665"/>
        <w:rPr>
          <w:lang w:val="de-DE"/>
        </w:rPr>
      </w:pPr>
    </w:p>
    <w:p w:rsidR="00F45FE6" w:rsidRPr="00F45FE6" w:rsidRDefault="00F45FE6" w:rsidP="00F45FE6">
      <w:pPr>
        <w:pStyle w:val="Textkrper"/>
        <w:spacing w:before="72" w:line="359" w:lineRule="auto"/>
        <w:ind w:left="2678" w:right="3665"/>
        <w:rPr>
          <w:lang w:val="de-DE"/>
        </w:rPr>
      </w:pPr>
      <w:r w:rsidRPr="00F45FE6">
        <w:rPr>
          <w:lang w:val="de-DE"/>
        </w:rPr>
        <w:t>Aktiven Bedienstete und Versorgungs</w:t>
      </w:r>
      <w:r>
        <w:rPr>
          <w:lang w:val="de-DE"/>
        </w:rPr>
        <w:t>-</w:t>
      </w:r>
      <w:r w:rsidRPr="00F45FE6">
        <w:rPr>
          <w:lang w:val="de-DE"/>
        </w:rPr>
        <w:t>empfänger der Bundeswehr geben als Beihilfenummer die Personenkennziffer (PK) an (ohne Status und Bindestriche):</w:t>
      </w:r>
    </w:p>
    <w:p w:rsidR="00F45FE6" w:rsidRDefault="00F45FE6" w:rsidP="00F45FE6">
      <w:pPr>
        <w:pStyle w:val="Textkrper"/>
        <w:spacing w:before="72" w:line="359" w:lineRule="auto"/>
        <w:ind w:left="2678" w:right="3665"/>
        <w:rPr>
          <w:b/>
          <w:lang w:val="de-DE"/>
        </w:rPr>
      </w:pPr>
      <w:r>
        <w:rPr>
          <w:lang w:val="de-DE"/>
        </w:rPr>
        <w:t xml:space="preserve">z.B.: </w:t>
      </w:r>
      <w:r w:rsidRPr="00F45FE6">
        <w:rPr>
          <w:b/>
          <w:lang w:val="de-DE"/>
        </w:rPr>
        <w:t>010100M12345</w:t>
      </w:r>
    </w:p>
    <w:p w:rsidR="00F45FE6" w:rsidRDefault="00F45FE6" w:rsidP="00F45FE6">
      <w:pPr>
        <w:pStyle w:val="Textkrper"/>
        <w:spacing w:before="72" w:line="359" w:lineRule="auto"/>
        <w:ind w:left="2678" w:right="3665"/>
        <w:rPr>
          <w:b/>
          <w:lang w:val="de-DE"/>
        </w:rPr>
      </w:pPr>
    </w:p>
    <w:p w:rsidR="00F45FE6" w:rsidRPr="00F45FE6" w:rsidRDefault="00F45FE6" w:rsidP="00F45FE6">
      <w:pPr>
        <w:pStyle w:val="Textkrper"/>
        <w:spacing w:before="72" w:line="359" w:lineRule="auto"/>
        <w:ind w:left="2678" w:right="3665"/>
        <w:rPr>
          <w:lang w:val="de-DE"/>
        </w:rPr>
      </w:pPr>
      <w:r>
        <w:rPr>
          <w:lang w:val="de-DE"/>
        </w:rPr>
        <w:t>Die Schreibweise ersehen Sie aus dem Beihilfebescheid:</w:t>
      </w:r>
    </w:p>
    <w:p w:rsidR="00F45FE6" w:rsidRPr="00F45FE6" w:rsidRDefault="00F45FE6" w:rsidP="00F45FE6">
      <w:pPr>
        <w:pStyle w:val="Textkrper"/>
        <w:spacing w:before="72" w:line="359" w:lineRule="auto"/>
        <w:ind w:left="2678" w:right="3665"/>
        <w:rPr>
          <w:rFonts w:ascii="Calibri" w:hAnsi="Calibri"/>
          <w:sz w:val="20"/>
          <w:lang w:val="de-DE"/>
        </w:rPr>
      </w:pPr>
      <w:r w:rsidRPr="00F45FE6">
        <w:rPr>
          <w:rFonts w:ascii="Calibri" w:hAnsi="Calibri"/>
          <w:sz w:val="20"/>
          <w:lang w:val="de-DE"/>
        </w:rPr>
        <w:t xml:space="preserve">GZ: Beihilfeanträge - P 1820 – BWH 2 / </w:t>
      </w:r>
      <w:r w:rsidRPr="00F45FE6">
        <w:rPr>
          <w:rFonts w:ascii="Calibri" w:hAnsi="Calibri"/>
          <w:b/>
          <w:sz w:val="20"/>
          <w:lang w:val="de-DE"/>
        </w:rPr>
        <w:t>010100M12345</w:t>
      </w: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621453">
      <w:pPr>
        <w:pStyle w:val="Textkrper"/>
        <w:spacing w:before="72" w:line="359" w:lineRule="auto"/>
        <w:ind w:right="133"/>
        <w:rPr>
          <w:lang w:val="de-DE"/>
        </w:rPr>
      </w:pPr>
      <w:r w:rsidRPr="003B689F">
        <w:rPr>
          <w:spacing w:val="-1"/>
          <w:lang w:val="de-DE"/>
        </w:rPr>
        <w:lastRenderedPageBreak/>
        <w:t>Nach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das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Häkchen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Datenschutzerklärung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gesetzt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Button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„</w:t>
      </w:r>
      <w:r w:rsidRPr="003B689F">
        <w:rPr>
          <w:rFonts w:cs="Arial"/>
          <w:b/>
          <w:bCs/>
          <w:spacing w:val="-1"/>
          <w:lang w:val="de-DE"/>
        </w:rPr>
        <w:t>Jetzt</w:t>
      </w:r>
      <w:r w:rsidRPr="003B689F">
        <w:rPr>
          <w:rFonts w:cs="Arial"/>
          <w:b/>
          <w:bCs/>
          <w:spacing w:val="18"/>
          <w:lang w:val="de-DE"/>
        </w:rPr>
        <w:t xml:space="preserve"> </w:t>
      </w:r>
      <w:proofErr w:type="spellStart"/>
      <w:r w:rsidRPr="003B689F">
        <w:rPr>
          <w:rFonts w:cs="Arial"/>
          <w:b/>
          <w:bCs/>
          <w:spacing w:val="-2"/>
          <w:lang w:val="de-DE"/>
        </w:rPr>
        <w:t>regist</w:t>
      </w:r>
      <w:proofErr w:type="spellEnd"/>
      <w:r w:rsidRPr="003B689F">
        <w:rPr>
          <w:rFonts w:cs="Arial"/>
          <w:b/>
          <w:bCs/>
          <w:spacing w:val="-2"/>
          <w:lang w:val="de-DE"/>
        </w:rPr>
        <w:t>-</w:t>
      </w:r>
      <w:r w:rsidRPr="003B689F">
        <w:rPr>
          <w:rFonts w:cs="Arial"/>
          <w:b/>
          <w:bCs/>
          <w:spacing w:val="81"/>
          <w:lang w:val="de-DE"/>
        </w:rPr>
        <w:t xml:space="preserve"> </w:t>
      </w:r>
      <w:proofErr w:type="spellStart"/>
      <w:r w:rsidRPr="003B689F">
        <w:rPr>
          <w:rFonts w:cs="Arial"/>
          <w:b/>
          <w:bCs/>
          <w:spacing w:val="-1"/>
          <w:lang w:val="de-DE"/>
        </w:rPr>
        <w:t>rieren</w:t>
      </w:r>
      <w:proofErr w:type="spellEnd"/>
      <w:r w:rsidRPr="003B689F">
        <w:rPr>
          <w:spacing w:val="-1"/>
          <w:lang w:val="de-DE"/>
        </w:rPr>
        <w:t>“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 xml:space="preserve">betätigt </w:t>
      </w:r>
      <w:r w:rsidRPr="003B689F">
        <w:rPr>
          <w:spacing w:val="-2"/>
          <w:lang w:val="de-DE"/>
        </w:rPr>
        <w:t>wurde,</w:t>
      </w:r>
    </w:p>
    <w:p w:rsidR="00097B25" w:rsidRPr="003B689F" w:rsidRDefault="00097B25">
      <w:pPr>
        <w:spacing w:before="2"/>
        <w:rPr>
          <w:rFonts w:ascii="Arial" w:eastAsia="Arial" w:hAnsi="Arial" w:cs="Arial"/>
          <w:sz w:val="11"/>
          <w:szCs w:val="11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 w:hAns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Registrierungsbestätigung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67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spacing w:val="-1"/>
                        </w:rPr>
                        <w:t>Maske:</w:t>
                      </w:r>
                      <w:r>
                        <w:rPr>
                          <w:rFonts w:ascii="Arial" w:hAns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pacing w:val="-1"/>
                        </w:rPr>
                        <w:t>Registrierungsbestätigung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1"/>
        <w:rPr>
          <w:rFonts w:ascii="Arial" w:eastAsia="Arial" w:hAnsi="Arial" w:cs="Arial"/>
          <w:sz w:val="8"/>
          <w:szCs w:val="8"/>
        </w:rPr>
      </w:pPr>
    </w:p>
    <w:p w:rsidR="00097B25" w:rsidRDefault="003B689F">
      <w:pPr>
        <w:spacing w:line="200" w:lineRule="atLeast"/>
        <w:ind w:left="13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284730" cy="3895090"/>
                <wp:effectExtent l="9525" t="9525" r="10795" b="10160"/>
                <wp:docPr id="12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3895090"/>
                          <a:chOff x="0" y="0"/>
                          <a:chExt cx="3598" cy="6134"/>
                        </a:xfrm>
                      </wpg:grpSpPr>
                      <pic:pic xmlns:pic="http://schemas.openxmlformats.org/drawingml/2006/picture">
                        <pic:nvPicPr>
                          <pic:cNvPr id="12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80"/>
                            <a:ext cx="3295" cy="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8" cy="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7B25" w:rsidRDefault="00097B25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97B25" w:rsidRDefault="00097B25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97B25" w:rsidRDefault="00097B25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97B25" w:rsidRDefault="00097B25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97B25" w:rsidRDefault="00621453">
                              <w:pPr>
                                <w:tabs>
                                  <w:tab w:val="left" w:pos="1230"/>
                                </w:tabs>
                                <w:spacing w:before="134"/>
                                <w:ind w:left="22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20"/>
                                  <w:sz w:val="1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8"/>
                                  <w:highlight w:val="lightGray"/>
                                </w:rPr>
                                <w:t>05.05.1955</w:t>
                              </w:r>
                              <w:r>
                                <w:rPr>
                                  <w:rFonts w:ascii="Arial"/>
                                  <w:sz w:val="1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8"/>
                                  <w:highlight w:val="lightGray"/>
                                </w:rPr>
                                <w:tab/>
                              </w:r>
                            </w:p>
                            <w:p w:rsidR="00097B25" w:rsidRDefault="00097B25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97B25" w:rsidRDefault="00097B25">
                              <w:pPr>
                                <w:spacing w:before="11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</w:p>
                            <w:p w:rsidR="00097B25" w:rsidRDefault="00621453">
                              <w:pPr>
                                <w:ind w:left="225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1"/>
                                  <w:w w:val="99"/>
                                  <w:sz w:val="20"/>
                                  <w:highlight w:val="lightGray"/>
                                </w:rPr>
                                <w:t xml:space="preserve"> </w:t>
                              </w:r>
                              <w:hyperlink r:id="rId45"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  <w:highlight w:val="lightGray"/>
                                  </w:rPr>
                                  <w:t>Max.musterma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nn@foni.de</w:t>
                                </w:r>
                              </w:hyperlink>
                            </w:p>
                            <w:p w:rsidR="00097B25" w:rsidRDefault="00097B25">
                              <w:pPr>
                                <w:spacing w:before="1"/>
                                <w:rPr>
                                  <w:rFonts w:ascii="Arial" w:eastAsia="Arial" w:hAnsi="Arial" w:cs="Arial"/>
                                  <w:sz w:val="29"/>
                                  <w:szCs w:val="29"/>
                                </w:rPr>
                              </w:pPr>
                            </w:p>
                            <w:p w:rsidR="00097B25" w:rsidRDefault="00621453">
                              <w:pPr>
                                <w:ind w:left="225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0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1"/>
                                  <w:sz w:val="20"/>
                                  <w:highlight w:val="lightGray"/>
                                </w:rPr>
                                <w:t xml:space="preserve"> </w:t>
                              </w:r>
                              <w:hyperlink r:id="rId46"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  <w:highlight w:val="lightGray"/>
                                  </w:rPr>
                                  <w:t>Max.musterma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nn@foni.de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068" style="width:179.9pt;height:306.7pt;mso-position-horizontal-relative:char;mso-position-vertical-relative:line" coordsize="3598,6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">
                <v:shape id="Picture 95" o:spid="_x0000_s1069" type="#_x0000_t75" style="position:absolute;left:151;top:80;width:3295;height: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EA/DAAAA3AAAAA8AAABkcnMvZG93bnJldi54bWxET0trwkAQvgv+h2WE3nTTUIqmrlJEQbwU&#10;H5gcp9kxiWZnQ3ar6b93BcHbfHzPmc47U4srta6yrOB9FIEgzq2uuFBw2K+GYxDOI2usLZOCf3Iw&#10;n/V7U0y0vfGWrjtfiBDCLkEFpfdNIqXLSzLoRrYhDtzJtgZ9gG0hdYu3EG5qGUfRpzRYcWgosaFF&#10;Sfll92cUpOfsRy+Pk2hz+Siy32OaVekmU+pt0H1/gfDU+Zf46V7rMD+O4fFMuE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kQD8MAAADcAAAADwAAAAAAAAAAAAAAAACf&#10;AgAAZHJzL2Rvd25yZXYueG1sUEsFBgAAAAAEAAQA9wAAAI8DAAAAAA==&#10;">
                  <v:imagedata r:id="rId47" o:title=""/>
                </v:shape>
                <v:shape id="Text Box 94" o:spid="_x0000_s1070" type="#_x0000_t202" style="position:absolute;width:3598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2Ob8A&#10;AADcAAAADwAAAGRycy9kb3ducmV2LnhtbERP24rCMBB9F/Yfwizsm6ZWEKlGEWHRx/XyAWMz23Zt&#10;Jt0kttWvN4Lg2xzOdRar3tSiJecrywrGowQEcW51xYWC0/F7OAPhA7LG2jIpuJGH1fJjsMBM2473&#10;1B5CIWII+wwVlCE0mZQ+L8mgH9mGOHK/1hkMEbpCaoddDDe1TJNkKg1WHBtKbGhTUn45XI2C1nXp&#10;j6XJGf/u/9s2nE/NVSdKfX326zmIQH14i1/unY7z0wk8n4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zY5vwAAANwAAAAPAAAAAAAAAAAAAAAAAJgCAABkcnMvZG93bnJl&#10;di54bWxQSwUGAAAAAAQABAD1AAAAhAMAAAAA&#10;" filled="f" strokecolor="silver">
                  <v:textbox inset="0,0,0,0">
                    <w:txbxContent>
                      <w:p w:rsidR="00097B25" w:rsidRDefault="00097B25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097B25" w:rsidRDefault="00097B25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097B25" w:rsidRDefault="00097B25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097B25" w:rsidRDefault="00097B25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097B25" w:rsidRDefault="00621453">
                        <w:pPr>
                          <w:tabs>
                            <w:tab w:val="left" w:pos="1230"/>
                          </w:tabs>
                          <w:spacing w:before="134"/>
                          <w:ind w:left="2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20"/>
                            <w:sz w:val="1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  <w:highlight w:val="lightGray"/>
                          </w:rPr>
                          <w:t>05.05.1955</w:t>
                        </w:r>
                        <w:r>
                          <w:rPr>
                            <w:rFonts w:ascii="Arial"/>
                            <w:sz w:val="1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  <w:highlight w:val="lightGray"/>
                          </w:rPr>
                          <w:tab/>
                        </w:r>
                      </w:p>
                      <w:p w:rsidR="00097B25" w:rsidRDefault="00097B25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097B25" w:rsidRDefault="00097B25">
                        <w:pPr>
                          <w:spacing w:before="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097B25" w:rsidRDefault="00621453">
                        <w:pPr>
                          <w:ind w:left="22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1"/>
                            <w:w w:val="99"/>
                            <w:sz w:val="20"/>
                            <w:highlight w:val="lightGray"/>
                          </w:rPr>
                          <w:t xml:space="preserve"> </w:t>
                        </w:r>
                        <w:hyperlink r:id="rId48">
                          <w:r>
                            <w:rPr>
                              <w:rFonts w:ascii="Arial"/>
                              <w:spacing w:val="-1"/>
                              <w:sz w:val="20"/>
                              <w:highlight w:val="lightGray"/>
                            </w:rPr>
                            <w:t>Max.musterma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nn@foni.de</w:t>
                          </w:r>
                        </w:hyperlink>
                      </w:p>
                      <w:p w:rsidR="00097B25" w:rsidRDefault="00097B25">
                        <w:pPr>
                          <w:spacing w:before="1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</w:p>
                      <w:p w:rsidR="00097B25" w:rsidRDefault="00621453">
                        <w:pPr>
                          <w:ind w:left="22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1"/>
                            <w:sz w:val="20"/>
                            <w:highlight w:val="lightGray"/>
                          </w:rPr>
                          <w:t xml:space="preserve"> </w:t>
                        </w:r>
                        <w:hyperlink r:id="rId49">
                          <w:r>
                            <w:rPr>
                              <w:rFonts w:ascii="Arial"/>
                              <w:spacing w:val="-1"/>
                              <w:sz w:val="20"/>
                              <w:highlight w:val="lightGray"/>
                            </w:rPr>
                            <w:t>Max.musterma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nn@foni.de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spacing w:before="3"/>
        <w:rPr>
          <w:rFonts w:ascii="Arial" w:eastAsia="Arial" w:hAnsi="Arial" w:cs="Arial"/>
          <w:sz w:val="16"/>
          <w:szCs w:val="16"/>
        </w:rPr>
      </w:pPr>
    </w:p>
    <w:p w:rsidR="00097B25" w:rsidRPr="003B689F" w:rsidRDefault="00621453">
      <w:pPr>
        <w:pStyle w:val="Textkrper"/>
        <w:spacing w:before="72" w:line="359" w:lineRule="auto"/>
        <w:rPr>
          <w:lang w:val="de-DE"/>
        </w:rPr>
      </w:pPr>
      <w:r w:rsidRPr="003B689F">
        <w:rPr>
          <w:spacing w:val="-1"/>
          <w:lang w:val="de-DE"/>
        </w:rPr>
        <w:t>Nach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Erfassung</w:t>
      </w:r>
      <w:r w:rsidRPr="003B689F">
        <w:rPr>
          <w:spacing w:val="53"/>
          <w:lang w:val="de-DE"/>
        </w:rPr>
        <w:t xml:space="preserve"> </w:t>
      </w:r>
      <w:r w:rsidRPr="003B689F">
        <w:rPr>
          <w:spacing w:val="-2"/>
          <w:lang w:val="de-DE"/>
        </w:rPr>
        <w:t>der</w:t>
      </w:r>
      <w:r w:rsidRPr="003B689F">
        <w:rPr>
          <w:spacing w:val="52"/>
          <w:lang w:val="de-DE"/>
        </w:rPr>
        <w:t xml:space="preserve"> </w:t>
      </w:r>
      <w:r w:rsidRPr="003B689F">
        <w:rPr>
          <w:spacing w:val="-1"/>
          <w:lang w:val="de-DE"/>
        </w:rPr>
        <w:t>Registrierungsdaten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Zustimmung</w:t>
      </w:r>
      <w:r w:rsidRPr="003B689F">
        <w:rPr>
          <w:spacing w:val="53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spacing w:val="52"/>
          <w:lang w:val="de-DE"/>
        </w:rPr>
        <w:t xml:space="preserve"> </w:t>
      </w:r>
      <w:r w:rsidRPr="003B689F">
        <w:rPr>
          <w:spacing w:val="-1"/>
          <w:lang w:val="de-DE"/>
        </w:rPr>
        <w:t>den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Nutzungsbedingungen</w:t>
      </w:r>
      <w:r w:rsidRPr="003B689F">
        <w:rPr>
          <w:spacing w:val="50"/>
          <w:lang w:val="de-DE"/>
        </w:rPr>
        <w:t xml:space="preserve"> </w:t>
      </w:r>
      <w:r w:rsidRPr="003B689F">
        <w:rPr>
          <w:spacing w:val="-1"/>
          <w:lang w:val="de-DE"/>
        </w:rPr>
        <w:t>erhält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der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App-Nutzer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einen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Aktivierungslink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2"/>
          <w:lang w:val="de-DE"/>
        </w:rPr>
        <w:t>per</w:t>
      </w:r>
      <w:r w:rsidRPr="003B689F">
        <w:rPr>
          <w:spacing w:val="-1"/>
          <w:lang w:val="de-DE"/>
        </w:rPr>
        <w:t xml:space="preserve"> E-Mail.</w:t>
      </w:r>
    </w:p>
    <w:p w:rsidR="00097B25" w:rsidRPr="003B689F" w:rsidRDefault="00097B25">
      <w:pPr>
        <w:spacing w:before="1"/>
        <w:rPr>
          <w:rFonts w:ascii="Arial" w:eastAsia="Arial" w:hAnsi="Arial" w:cs="Arial"/>
          <w:sz w:val="11"/>
          <w:szCs w:val="11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E-Mail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Aktivierungslink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71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E-Mail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mit</w:t>
                      </w:r>
                      <w:proofErr w:type="spellEnd"/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Aktivierungslink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5"/>
        <w:rPr>
          <w:rFonts w:ascii="Arial" w:eastAsia="Arial" w:hAnsi="Arial" w:cs="Arial"/>
          <w:sz w:val="11"/>
          <w:szCs w:val="11"/>
        </w:rPr>
      </w:pPr>
    </w:p>
    <w:p w:rsidR="00097B25" w:rsidRDefault="003B689F">
      <w:pPr>
        <w:spacing w:line="200" w:lineRule="atLeast"/>
        <w:ind w:left="14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155950" cy="1905000"/>
                <wp:effectExtent l="9525" t="9525" r="6350" b="9525"/>
                <wp:docPr id="11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1905000"/>
                          <a:chOff x="0" y="0"/>
                          <a:chExt cx="4970" cy="3000"/>
                        </a:xfrm>
                      </wpg:grpSpPr>
                      <pic:pic xmlns:pic="http://schemas.openxmlformats.org/drawingml/2006/picture">
                        <pic:nvPicPr>
                          <pic:cNvPr id="1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79"/>
                            <a:ext cx="4522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" name="Group 89"/>
                        <wpg:cNvGrpSpPr>
                          <a:grpSpLocks/>
                        </wpg:cNvGrpSpPr>
                        <wpg:grpSpPr bwMode="auto">
                          <a:xfrm>
                            <a:off x="150" y="1499"/>
                            <a:ext cx="1020" cy="435"/>
                            <a:chOff x="150" y="1499"/>
                            <a:chExt cx="1020" cy="435"/>
                          </a:xfrm>
                        </wpg:grpSpPr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150" y="1499"/>
                              <a:ext cx="1020" cy="435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1020"/>
                                <a:gd name="T2" fmla="+- 0 1499 1499"/>
                                <a:gd name="T3" fmla="*/ 1499 h 435"/>
                                <a:gd name="T4" fmla="+- 0 1170 150"/>
                                <a:gd name="T5" fmla="*/ T4 w 1020"/>
                                <a:gd name="T6" fmla="+- 0 1499 1499"/>
                                <a:gd name="T7" fmla="*/ 1499 h 435"/>
                                <a:gd name="T8" fmla="+- 0 1170 150"/>
                                <a:gd name="T9" fmla="*/ T8 w 1020"/>
                                <a:gd name="T10" fmla="+- 0 1934 1499"/>
                                <a:gd name="T11" fmla="*/ 1934 h 435"/>
                                <a:gd name="T12" fmla="+- 0 150 150"/>
                                <a:gd name="T13" fmla="*/ T12 w 1020"/>
                                <a:gd name="T14" fmla="+- 0 1934 1499"/>
                                <a:gd name="T15" fmla="*/ 1934 h 435"/>
                                <a:gd name="T16" fmla="+- 0 150 150"/>
                                <a:gd name="T17" fmla="*/ T16 w 1020"/>
                                <a:gd name="T18" fmla="+- 0 1499 1499"/>
                                <a:gd name="T19" fmla="*/ 1499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435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  <a:lnTo>
                                    <a:pt x="1020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7"/>
                        <wpg:cNvGrpSpPr>
                          <a:grpSpLocks/>
                        </wpg:cNvGrpSpPr>
                        <wpg:grpSpPr bwMode="auto">
                          <a:xfrm>
                            <a:off x="165" y="79"/>
                            <a:ext cx="2535" cy="60"/>
                            <a:chOff x="165" y="79"/>
                            <a:chExt cx="2535" cy="60"/>
                          </a:xfrm>
                        </wpg:grpSpPr>
                        <wps:wsp>
                          <wps:cNvPr id="116" name="Freeform 88"/>
                          <wps:cNvSpPr>
                            <a:spLocks/>
                          </wps:cNvSpPr>
                          <wps:spPr bwMode="auto">
                            <a:xfrm>
                              <a:off x="165" y="79"/>
                              <a:ext cx="2535" cy="60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2535"/>
                                <a:gd name="T2" fmla="+- 0 139 79"/>
                                <a:gd name="T3" fmla="*/ 139 h 60"/>
                                <a:gd name="T4" fmla="+- 0 2700 165"/>
                                <a:gd name="T5" fmla="*/ T4 w 2535"/>
                                <a:gd name="T6" fmla="+- 0 139 79"/>
                                <a:gd name="T7" fmla="*/ 139 h 60"/>
                                <a:gd name="T8" fmla="+- 0 2700 165"/>
                                <a:gd name="T9" fmla="*/ T8 w 2535"/>
                                <a:gd name="T10" fmla="+- 0 79 79"/>
                                <a:gd name="T11" fmla="*/ 79 h 60"/>
                                <a:gd name="T12" fmla="+- 0 165 165"/>
                                <a:gd name="T13" fmla="*/ T12 w 2535"/>
                                <a:gd name="T14" fmla="+- 0 79 79"/>
                                <a:gd name="T15" fmla="*/ 79 h 60"/>
                                <a:gd name="T16" fmla="+- 0 165 165"/>
                                <a:gd name="T17" fmla="*/ T16 w 2535"/>
                                <a:gd name="T18" fmla="+- 0 139 79"/>
                                <a:gd name="T19" fmla="*/ 13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60">
                                  <a:moveTo>
                                    <a:pt x="0" y="60"/>
                                  </a:moveTo>
                                  <a:lnTo>
                                    <a:pt x="2535" y="60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4"/>
                        <wpg:cNvGrpSpPr>
                          <a:grpSpLocks/>
                        </wpg:cNvGrpSpPr>
                        <wpg:grpSpPr bwMode="auto">
                          <a:xfrm>
                            <a:off x="120" y="139"/>
                            <a:ext cx="3885" cy="399"/>
                            <a:chOff x="120" y="139"/>
                            <a:chExt cx="3885" cy="399"/>
                          </a:xfrm>
                        </wpg:grpSpPr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120" y="139"/>
                              <a:ext cx="3885" cy="399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3885"/>
                                <a:gd name="T2" fmla="+- 0 139 139"/>
                                <a:gd name="T3" fmla="*/ 139 h 399"/>
                                <a:gd name="T4" fmla="+- 0 4005 120"/>
                                <a:gd name="T5" fmla="*/ T4 w 3885"/>
                                <a:gd name="T6" fmla="+- 0 139 139"/>
                                <a:gd name="T7" fmla="*/ 139 h 399"/>
                                <a:gd name="T8" fmla="+- 0 4005 120"/>
                                <a:gd name="T9" fmla="*/ T8 w 3885"/>
                                <a:gd name="T10" fmla="+- 0 538 139"/>
                                <a:gd name="T11" fmla="*/ 538 h 399"/>
                                <a:gd name="T12" fmla="+- 0 120 120"/>
                                <a:gd name="T13" fmla="*/ T12 w 3885"/>
                                <a:gd name="T14" fmla="+- 0 538 139"/>
                                <a:gd name="T15" fmla="*/ 538 h 399"/>
                                <a:gd name="T16" fmla="+- 0 120 120"/>
                                <a:gd name="T17" fmla="*/ T16 w 3885"/>
                                <a:gd name="T18" fmla="+- 0 139 139"/>
                                <a:gd name="T19" fmla="*/ 139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5" h="399">
                                  <a:moveTo>
                                    <a:pt x="0" y="0"/>
                                  </a:moveTo>
                                  <a:lnTo>
                                    <a:pt x="3885" y="0"/>
                                  </a:lnTo>
                                  <a:lnTo>
                                    <a:pt x="3885" y="399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97B25" w:rsidRDefault="00097B25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097B25" w:rsidRPr="003B689F" w:rsidRDefault="00621453">
                                <w:pPr>
                                  <w:ind w:left="26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  <w:lang w:val="de-DE"/>
                                  </w:rPr>
                                </w:pPr>
                                <w:r w:rsidRPr="003B689F">
                                  <w:rPr>
                                    <w:rFonts w:ascii="Arial"/>
                                    <w:spacing w:val="-1"/>
                                    <w:sz w:val="14"/>
                                    <w:lang w:val="de-DE"/>
                                  </w:rPr>
                                  <w:t>Sehr</w:t>
                                </w:r>
                                <w:r w:rsidRPr="003B689F">
                                  <w:rPr>
                                    <w:rFonts w:ascii="Arial"/>
                                    <w:spacing w:val="-7"/>
                                    <w:sz w:val="14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/>
                                    <w:spacing w:val="-1"/>
                                    <w:sz w:val="14"/>
                                    <w:lang w:val="de-DE"/>
                                  </w:rPr>
                                  <w:t>geehrte(r)</w:t>
                                </w:r>
                                <w:r w:rsidRPr="003B689F">
                                  <w:rPr>
                                    <w:rFonts w:ascii="Arial"/>
                                    <w:spacing w:val="-10"/>
                                    <w:sz w:val="14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/>
                                    <w:spacing w:val="-1"/>
                                    <w:sz w:val="14"/>
                                    <w:lang w:val="de-DE"/>
                                  </w:rPr>
                                  <w:t>Frau/Herr</w:t>
                                </w:r>
                                <w:r w:rsidRPr="003B689F">
                                  <w:rPr>
                                    <w:rFonts w:ascii="Arial"/>
                                    <w:spacing w:val="-5"/>
                                    <w:sz w:val="14"/>
                                    <w:lang w:val="de-DE"/>
                                  </w:rPr>
                                  <w:t xml:space="preserve"> </w:t>
                                </w:r>
                                <w:r w:rsidRPr="003B689F">
                                  <w:rPr>
                                    <w:rFonts w:ascii="Arial"/>
                                    <w:spacing w:val="-1"/>
                                    <w:sz w:val="14"/>
                                    <w:lang w:val="de-DE"/>
                                  </w:rPr>
                                  <w:t>Mustermann,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72" style="width:248.5pt;height:150pt;mso-position-horizontal-relative:char;mso-position-vertical-relative:line" coordsize="4970,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">
                <v:shape id="Picture 91" o:spid="_x0000_s1073" type="#_x0000_t75" style="position:absolute;left:151;top:79;width:4522;height: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21/AAAAA3AAAAA8AAABkcnMvZG93bnJldi54bWxET8uqwjAQ3V/wH8II7q6pFeS2GkUFQd35&#10;ALdDM7bVZlKaqNWvN4Jwd3M4z5nMWlOJOzWutKxg0I9AEGdWl5wrOB5Wv38gnEfWWFkmBU9yMJt2&#10;fiaYavvgHd33PhchhF2KCgrv61RKlxVk0PVtTRy4s20M+gCbXOoGHyHcVDKOopE0WHJoKLCmZUHZ&#10;dX8zCrTdxtnCJadhvXyuh5xcbtXmpVSv287HIDy1/l/8da91mD+I4fNMuEB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DbX8AAAADcAAAADwAAAAAAAAAAAAAAAACfAgAA&#10;ZHJzL2Rvd25yZXYueG1sUEsFBgAAAAAEAAQA9wAAAIwDAAAAAA==&#10;">
                  <v:imagedata r:id="rId51" o:title=""/>
                </v:shape>
                <v:group id="Group 89" o:spid="_x0000_s1074" style="position:absolute;left:150;top:1499;width:1020;height:435" coordorigin="150,1499" coordsize="102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0" o:spid="_x0000_s1075" style="position:absolute;left:150;top:1499;width:1020;height:435;visibility:visible;mso-wrap-style:square;v-text-anchor:top" coordsize="102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qVMUA&#10;AADcAAAADwAAAGRycy9kb3ducmV2LnhtbERPTWvCQBC9C/0PyxS8SN1YRCS6hra2RZAcagWvQ3ZM&#10;0mRnY3ZN0n/fFYTe5vE+Z50MphYdta60rGA2jUAQZ1aXnCs4fn88LUE4j6yxtkwKfslBsnkYrTHW&#10;tucv6g4+FyGEXYwKCu+bWEqXFWTQTW1DHLizbQ36ANtc6hb7EG5q+RxFC2mw5NBQYENvBWXV4WoU&#10;pJPy1E9ef/bL7v1SNdtPny52qVLjx+FlBcLT4P/Fd/dOh/mzOdyeCR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upUxQAAANwAAAAPAAAAAAAAAAAAAAAAAJgCAABkcnMv&#10;ZG93bnJldi54bWxQSwUGAAAAAAQABAD1AAAAigMAAAAA&#10;" path="m,l1020,r,435l,435,,xe" filled="f" strokecolor="red" strokeweight="2pt">
                    <v:path arrowok="t" o:connecttype="custom" o:connectlocs="0,1499;1020,1499;1020,1934;0,1934;0,1499" o:connectangles="0,0,0,0,0"/>
                  </v:shape>
                </v:group>
                <v:group id="Group 87" o:spid="_x0000_s1076" style="position:absolute;left:165;top:79;width:2535;height:60" coordorigin="165,79" coordsize="253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8" o:spid="_x0000_s1077" style="position:absolute;left:165;top:79;width:2535;height:60;visibility:visible;mso-wrap-style:square;v-text-anchor:top" coordsize="25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wccMA&#10;AADcAAAADwAAAGRycy9kb3ducmV2LnhtbERP3WrCMBS+F3yHcATvNFWkjs60jA1BlIFze4BDc2y7&#10;NScliW23p18GA+/Ox/d7dsVoWtGT841lBatlAoK4tLrhSsHH+37xAMIHZI2tZVLwTR6KfDrZYabt&#10;wG/UX0IlYgj7DBXUIXSZlL6syaBf2o44clfrDIYIXSW1wyGGm1aukySVBhuODTV29FxT+XW5GQXn&#10;9Kc77bfHz5O+vmy1T15xU2ml5rPx6RFEoDHcxf/ug47zVyn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wccMAAADcAAAADwAAAAAAAAAAAAAAAACYAgAAZHJzL2Rv&#10;d25yZXYueG1sUEsFBgAAAAAEAAQA9QAAAIgDAAAAAA==&#10;" path="m,60r2535,l2535,,,,,60xe" stroked="f">
                    <v:path arrowok="t" o:connecttype="custom" o:connectlocs="0,139;2535,139;2535,79;0,79;0,139" o:connectangles="0,0,0,0,0"/>
                  </v:shape>
                </v:group>
                <v:group id="Group 84" o:spid="_x0000_s1078" style="position:absolute;left:120;top:139;width:3885;height:399" coordorigin="120,139" coordsize="3885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6" o:spid="_x0000_s1079" style="position:absolute;left:120;top:139;width:3885;height:399;visibility:visible;mso-wrap-style:square;v-text-anchor:top" coordsize="3885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ubcYA&#10;AADcAAAADwAAAGRycy9kb3ducmV2LnhtbESPT0/DMAzF70h8h8hIXNCWdgeYyrKJP0LssMs6hHa0&#10;Eq+JaJyqCVv59viAxM3We37v59Vmir0605hDYgP1vAJFbJML3Bn4OLzNlqByQXbYJyYDP5Rhs76+&#10;WmHj0oX3dG5LpySEc4MGfClDo3W2niLmeRqIRTulMWKRdey0G/Ei4bHXi6q61xEDS4PHgV482a/2&#10;Oxo47h7Ce2gPn9s7y6dXWz/vFntvzO3N9PQIqtBU/s1/11sn+LX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MubcYAAADcAAAADwAAAAAAAAAAAAAAAACYAgAAZHJz&#10;L2Rvd25yZXYueG1sUEsFBgAAAAAEAAQA9QAAAIsDAAAAAA==&#10;" path="m,l3885,r,399l,399,,xe" stroked="f">
                    <v:path arrowok="t" o:connecttype="custom" o:connectlocs="0,139;3885,139;3885,538;0,538;0,139" o:connectangles="0,0,0,0,0"/>
                  </v:shape>
                  <v:shape id="Text Box 85" o:spid="_x0000_s1080" type="#_x0000_t202" style="position:absolute;width:497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LbsEA&#10;AADcAAAADwAAAGRycy9kb3ducmV2LnhtbERP22oCMRB9L/gPYQTfalYLpd0apQilfdStHzBupptt&#10;N5M1yV70601B8G0O5zqrzWgb0ZMPtWMFi3kGgrh0uuZKweH74/EFRIjIGhvHpOBMATbrycMKc+0G&#10;3lNfxEqkEA45KjAxtrmUoTRkMcxdS5y4H+ctxgR9JbXHIYXbRi6z7FlarDk1GGxpa6j8KzqroPfD&#10;cufo6Yi/l9NnH4+HttOZUrPp+P4GItIY7+Kb+0un+YtX+H8mX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Dy27BAAAA3AAAAA8AAAAAAAAAAAAAAAAAmAIAAGRycy9kb3du&#10;cmV2LnhtbFBLBQYAAAAABAAEAPUAAACGAwAAAAA=&#10;" filled="f" strokecolor="silver">
                    <v:textbox inset="0,0,0,0">
                      <w:txbxContent>
                        <w:p w:rsidR="00097B25" w:rsidRDefault="00097B25">
                          <w:pPr>
                            <w:spacing w:before="1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:rsidR="00097B25" w:rsidRPr="003B689F" w:rsidRDefault="00621453">
                          <w:pPr>
                            <w:ind w:left="262"/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3B689F">
                            <w:rPr>
                              <w:rFonts w:ascii="Arial"/>
                              <w:spacing w:val="-1"/>
                              <w:sz w:val="14"/>
                              <w:lang w:val="de-DE"/>
                            </w:rPr>
                            <w:t>Sehr</w:t>
                          </w:r>
                          <w:r w:rsidRPr="003B689F">
                            <w:rPr>
                              <w:rFonts w:ascii="Arial"/>
                              <w:spacing w:val="-7"/>
                              <w:sz w:val="14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/>
                              <w:spacing w:val="-1"/>
                              <w:sz w:val="14"/>
                              <w:lang w:val="de-DE"/>
                            </w:rPr>
                            <w:t>geehrte(r)</w:t>
                          </w:r>
                          <w:r w:rsidRPr="003B689F">
                            <w:rPr>
                              <w:rFonts w:ascii="Arial"/>
                              <w:spacing w:val="-10"/>
                              <w:sz w:val="14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/>
                              <w:spacing w:val="-1"/>
                              <w:sz w:val="14"/>
                              <w:lang w:val="de-DE"/>
                            </w:rPr>
                            <w:t>Frau/Herr</w:t>
                          </w:r>
                          <w:r w:rsidRPr="003B689F">
                            <w:rPr>
                              <w:rFonts w:ascii="Arial"/>
                              <w:spacing w:val="-5"/>
                              <w:sz w:val="14"/>
                              <w:lang w:val="de-DE"/>
                            </w:rPr>
                            <w:t xml:space="preserve"> </w:t>
                          </w:r>
                          <w:r w:rsidRPr="003B689F">
                            <w:rPr>
                              <w:rFonts w:ascii="Arial"/>
                              <w:spacing w:val="-1"/>
                              <w:sz w:val="14"/>
                              <w:lang w:val="de-DE"/>
                            </w:rPr>
                            <w:t>Mustermann,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97B25">
          <w:pgSz w:w="11910" w:h="16840"/>
          <w:pgMar w:top="1580" w:right="1280" w:bottom="1740" w:left="0" w:header="0" w:footer="1548" w:gutter="0"/>
          <w:cols w:space="720"/>
        </w:sectPr>
      </w:pPr>
    </w:p>
    <w:p w:rsidR="00097B25" w:rsidRPr="003B689F" w:rsidRDefault="00621453">
      <w:pPr>
        <w:pStyle w:val="Textkrper"/>
        <w:spacing w:before="72" w:line="359" w:lineRule="auto"/>
        <w:ind w:left="1415" w:right="138"/>
        <w:jc w:val="both"/>
        <w:rPr>
          <w:lang w:val="de-DE"/>
        </w:rPr>
      </w:pPr>
      <w:r w:rsidRPr="003B689F">
        <w:rPr>
          <w:spacing w:val="-1"/>
          <w:lang w:val="de-DE"/>
        </w:rPr>
        <w:lastRenderedPageBreak/>
        <w:t>Durch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den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2"/>
          <w:lang w:val="de-DE"/>
        </w:rPr>
        <w:t>Klick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2"/>
          <w:lang w:val="de-DE"/>
        </w:rPr>
        <w:t>Aktivierung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das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Konto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Nutzung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freigeschaltet.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2"/>
          <w:lang w:val="de-DE"/>
        </w:rPr>
        <w:t>Die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Registrierung</w:t>
      </w:r>
      <w:r w:rsidRPr="003B689F">
        <w:rPr>
          <w:spacing w:val="71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innerhalb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von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24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Stunden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nach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Erhalt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der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Aufforderung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Aktivierung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abzuschließen.</w:t>
      </w:r>
    </w:p>
    <w:p w:rsidR="00097B25" w:rsidRPr="003B689F" w:rsidRDefault="00097B25">
      <w:pPr>
        <w:rPr>
          <w:rFonts w:ascii="Arial" w:eastAsia="Arial" w:hAnsi="Arial" w:cs="Arial"/>
          <w:lang w:val="de-DE"/>
        </w:rPr>
      </w:pPr>
    </w:p>
    <w:p w:rsidR="00097B25" w:rsidRDefault="00621453">
      <w:pPr>
        <w:pStyle w:val="Textkrper"/>
        <w:spacing w:before="129" w:line="360" w:lineRule="auto"/>
        <w:ind w:left="1415" w:right="135"/>
        <w:jc w:val="both"/>
        <w:rPr>
          <w:spacing w:val="-1"/>
          <w:lang w:val="de-DE"/>
        </w:rPr>
      </w:pPr>
      <w:r w:rsidRPr="003B689F">
        <w:rPr>
          <w:lang w:val="de-DE"/>
        </w:rPr>
        <w:t>In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40"/>
          <w:lang w:val="de-DE"/>
        </w:rPr>
        <w:t xml:space="preserve"> </w:t>
      </w:r>
      <w:r w:rsidRPr="003B689F">
        <w:rPr>
          <w:spacing w:val="-1"/>
          <w:lang w:val="de-DE"/>
        </w:rPr>
        <w:t>Anmeldemaske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40"/>
          <w:lang w:val="de-DE"/>
        </w:rPr>
        <w:t xml:space="preserve"> </w:t>
      </w:r>
      <w:r w:rsidRPr="003B689F">
        <w:rPr>
          <w:spacing w:val="-1"/>
          <w:lang w:val="de-DE"/>
        </w:rPr>
        <w:t>Beihilfe-App</w:t>
      </w:r>
      <w:r w:rsidRPr="003B689F">
        <w:rPr>
          <w:spacing w:val="39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39"/>
          <w:lang w:val="de-DE"/>
        </w:rPr>
        <w:t xml:space="preserve"> </w:t>
      </w:r>
      <w:r w:rsidRPr="003B689F">
        <w:rPr>
          <w:spacing w:val="-1"/>
          <w:lang w:val="de-DE"/>
        </w:rPr>
        <w:t>entschieden,</w:t>
      </w:r>
      <w:r w:rsidRPr="003B689F">
        <w:rPr>
          <w:spacing w:val="40"/>
          <w:lang w:val="de-DE"/>
        </w:rPr>
        <w:t xml:space="preserve"> </w:t>
      </w:r>
      <w:r w:rsidRPr="003B689F">
        <w:rPr>
          <w:spacing w:val="-1"/>
          <w:lang w:val="de-DE"/>
        </w:rPr>
        <w:t>ob</w:t>
      </w:r>
      <w:r w:rsidRPr="003B689F">
        <w:rPr>
          <w:spacing w:val="40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9"/>
          <w:lang w:val="de-DE"/>
        </w:rPr>
        <w:t xml:space="preserve"> </w:t>
      </w:r>
      <w:r w:rsidRPr="003B689F">
        <w:rPr>
          <w:spacing w:val="-1"/>
          <w:lang w:val="de-DE"/>
        </w:rPr>
        <w:t>Anmeldedaten</w:t>
      </w:r>
      <w:r w:rsidRPr="003B689F">
        <w:rPr>
          <w:spacing w:val="39"/>
          <w:lang w:val="de-DE"/>
        </w:rPr>
        <w:t xml:space="preserve"> </w:t>
      </w:r>
      <w:r w:rsidRPr="003B689F">
        <w:rPr>
          <w:spacing w:val="-2"/>
          <w:lang w:val="de-DE"/>
        </w:rPr>
        <w:t>auf</w:t>
      </w:r>
      <w:r w:rsidRPr="003B689F">
        <w:rPr>
          <w:spacing w:val="42"/>
          <w:lang w:val="de-DE"/>
        </w:rPr>
        <w:t xml:space="preserve"> </w:t>
      </w:r>
      <w:r w:rsidRPr="003B689F">
        <w:rPr>
          <w:spacing w:val="-2"/>
          <w:lang w:val="de-DE"/>
        </w:rPr>
        <w:t>dem</w:t>
      </w:r>
      <w:r w:rsidRPr="003B689F">
        <w:rPr>
          <w:spacing w:val="55"/>
          <w:lang w:val="de-DE"/>
        </w:rPr>
        <w:t xml:space="preserve"> </w:t>
      </w:r>
      <w:r w:rsidRPr="003B689F">
        <w:rPr>
          <w:spacing w:val="-1"/>
          <w:lang w:val="de-DE"/>
        </w:rPr>
        <w:t>Gerät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verschlüsselt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1"/>
          <w:lang w:val="de-DE"/>
        </w:rPr>
        <w:t>gespeichert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2"/>
          <w:lang w:val="de-DE"/>
        </w:rPr>
        <w:t>werden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sollen,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sodass</w:t>
      </w:r>
      <w:r w:rsidRPr="003B689F">
        <w:rPr>
          <w:spacing w:val="25"/>
          <w:lang w:val="de-DE"/>
        </w:rPr>
        <w:t xml:space="preserve"> </w:t>
      </w:r>
      <w:r w:rsidRPr="003B689F">
        <w:rPr>
          <w:spacing w:val="-1"/>
          <w:lang w:val="de-DE"/>
        </w:rPr>
        <w:t>diese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nicht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erneut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eingegeben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2"/>
          <w:lang w:val="de-DE"/>
        </w:rPr>
        <w:t>wer-</w:t>
      </w:r>
      <w:r w:rsidRPr="003B689F">
        <w:rPr>
          <w:spacing w:val="65"/>
          <w:lang w:val="de-DE"/>
        </w:rPr>
        <w:t xml:space="preserve"> </w:t>
      </w:r>
      <w:r w:rsidRPr="003B689F">
        <w:rPr>
          <w:spacing w:val="-1"/>
          <w:lang w:val="de-DE"/>
        </w:rPr>
        <w:t>den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müssen.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2"/>
          <w:lang w:val="de-DE"/>
        </w:rPr>
        <w:t>Die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Funktion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1"/>
          <w:lang w:val="de-DE"/>
        </w:rPr>
        <w:t>nur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1"/>
          <w:lang w:val="de-DE"/>
        </w:rPr>
        <w:t>nutzbar,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2"/>
          <w:lang w:val="de-DE"/>
        </w:rPr>
        <w:t>wenn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eine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sichere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Bildschirmsperre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(Code,</w:t>
      </w:r>
      <w:r w:rsidRPr="003B689F">
        <w:rPr>
          <w:spacing w:val="23"/>
          <w:lang w:val="de-DE"/>
        </w:rPr>
        <w:t xml:space="preserve"> </w:t>
      </w:r>
      <w:proofErr w:type="spellStart"/>
      <w:r w:rsidRPr="003B689F">
        <w:rPr>
          <w:lang w:val="de-DE"/>
        </w:rPr>
        <w:t>Ent</w:t>
      </w:r>
      <w:proofErr w:type="spellEnd"/>
      <w:r w:rsidRPr="003B689F">
        <w:rPr>
          <w:lang w:val="de-DE"/>
        </w:rPr>
        <w:t>-</w:t>
      </w:r>
      <w:r w:rsidRPr="003B689F">
        <w:rPr>
          <w:spacing w:val="54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sperrmuster</w:t>
      </w:r>
      <w:proofErr w:type="spellEnd"/>
      <w:r w:rsidRPr="003B689F">
        <w:rPr>
          <w:spacing w:val="-1"/>
          <w:lang w:val="de-DE"/>
        </w:rPr>
        <w:t>,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Touch</w:t>
      </w:r>
      <w:r w:rsidRPr="003B689F">
        <w:rPr>
          <w:spacing w:val="10"/>
          <w:lang w:val="de-DE"/>
        </w:rPr>
        <w:t xml:space="preserve"> </w:t>
      </w:r>
      <w:r w:rsidRPr="003B689F">
        <w:rPr>
          <w:lang w:val="de-DE"/>
        </w:rPr>
        <w:t>ID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oder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Face</w:t>
      </w:r>
      <w:r w:rsidRPr="003B689F">
        <w:rPr>
          <w:spacing w:val="12"/>
          <w:lang w:val="de-DE"/>
        </w:rPr>
        <w:t xml:space="preserve"> </w:t>
      </w:r>
      <w:r w:rsidRPr="003B689F">
        <w:rPr>
          <w:lang w:val="de-DE"/>
        </w:rPr>
        <w:t>ID)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2"/>
          <w:lang w:val="de-DE"/>
        </w:rPr>
        <w:t>auf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2"/>
          <w:lang w:val="de-DE"/>
        </w:rPr>
        <w:t>dem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Gerät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aktiviert</w:t>
      </w:r>
      <w:r w:rsidRPr="003B689F">
        <w:rPr>
          <w:spacing w:val="14"/>
          <w:lang w:val="de-DE"/>
        </w:rPr>
        <w:t xml:space="preserve"> </w:t>
      </w:r>
      <w:r w:rsidRPr="003B689F">
        <w:rPr>
          <w:lang w:val="de-DE"/>
        </w:rPr>
        <w:t>ist.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2"/>
          <w:lang w:val="de-DE"/>
        </w:rPr>
        <w:t>Ansonsten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ein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erneutes</w:t>
      </w:r>
      <w:r w:rsidRPr="003B689F">
        <w:rPr>
          <w:spacing w:val="70"/>
          <w:lang w:val="de-DE"/>
        </w:rPr>
        <w:t xml:space="preserve"> </w:t>
      </w:r>
      <w:r w:rsidRPr="003B689F">
        <w:rPr>
          <w:spacing w:val="-1"/>
          <w:lang w:val="de-DE"/>
        </w:rPr>
        <w:t>Anmelden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vor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Nutzung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der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App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erforderlich.</w:t>
      </w:r>
    </w:p>
    <w:p w:rsidR="00624E4F" w:rsidRDefault="00624E4F" w:rsidP="00845F4D">
      <w:pPr>
        <w:pStyle w:val="berschrift2"/>
        <w:tabs>
          <w:tab w:val="left" w:pos="2152"/>
        </w:tabs>
        <w:ind w:left="1416" w:firstLine="0"/>
        <w:rPr>
          <w:rFonts w:cs="Arial"/>
          <w:b w:val="0"/>
          <w:bCs w:val="0"/>
          <w:sz w:val="32"/>
          <w:szCs w:val="32"/>
          <w:lang w:val="de-DE"/>
        </w:rPr>
      </w:pPr>
    </w:p>
    <w:p w:rsidR="00845F4D" w:rsidRDefault="00845F4D" w:rsidP="00845F4D">
      <w:pPr>
        <w:pStyle w:val="berschrift2"/>
        <w:tabs>
          <w:tab w:val="left" w:pos="2152"/>
        </w:tabs>
        <w:ind w:left="1416" w:firstLine="0"/>
        <w:rPr>
          <w:rFonts w:cs="Arial"/>
          <w:b w:val="0"/>
          <w:bCs w:val="0"/>
          <w:sz w:val="32"/>
          <w:szCs w:val="32"/>
          <w:lang w:val="de-DE"/>
        </w:rPr>
      </w:pPr>
      <w:r>
        <w:rPr>
          <w:rFonts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 wp14:anchorId="25F7A365" wp14:editId="2844139D">
                <wp:extent cx="5797550" cy="241300"/>
                <wp:effectExtent l="0" t="0" r="3175" b="0"/>
                <wp:docPr id="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F4D" w:rsidRPr="00845F4D" w:rsidRDefault="00845F4D" w:rsidP="00845F4D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 w:rsidRPr="00845F4D">
                              <w:rPr>
                                <w:rFonts w:ascii="Arial" w:hAnsi="Arial" w:cs="Arial"/>
                                <w:spacing w:val="-1"/>
                                <w:lang w:val="de-DE"/>
                              </w:rPr>
                              <w:t>Registrierungsfehler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" o:spid="_x0000_s1081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DfP3i6CAgAA&#10;CA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845F4D" w:rsidRPr="00845F4D" w:rsidRDefault="00845F4D" w:rsidP="00845F4D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 w:rsidRPr="00845F4D">
                        <w:rPr>
                          <w:rFonts w:ascii="Arial" w:hAnsi="Arial" w:cs="Arial"/>
                          <w:spacing w:val="-1"/>
                          <w:lang w:val="de-DE"/>
                        </w:rPr>
                        <w:t>Registrierungsfehler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5F4D" w:rsidRPr="003B689F" w:rsidRDefault="00845F4D" w:rsidP="00845F4D">
      <w:pPr>
        <w:pStyle w:val="berschrift2"/>
        <w:tabs>
          <w:tab w:val="left" w:pos="2152"/>
        </w:tabs>
        <w:ind w:left="1416" w:firstLine="0"/>
        <w:rPr>
          <w:rFonts w:cs="Arial"/>
          <w:b w:val="0"/>
          <w:bCs w:val="0"/>
          <w:sz w:val="32"/>
          <w:szCs w:val="32"/>
          <w:lang w:val="de-DE"/>
        </w:rPr>
      </w:pPr>
      <w:r w:rsidRPr="003B689F">
        <w:rPr>
          <w:rFonts w:cs="Arial"/>
          <w:b w:val="0"/>
          <w:bCs w:val="0"/>
          <w:sz w:val="32"/>
          <w:szCs w:val="32"/>
          <w:lang w:val="de-DE"/>
        </w:rPr>
        <w:t xml:space="preserve"> </w:t>
      </w:r>
    </w:p>
    <w:p w:rsidR="00845F4D" w:rsidRDefault="00845F4D" w:rsidP="00845F4D">
      <w:pPr>
        <w:pStyle w:val="Textkrper"/>
        <w:spacing w:line="360" w:lineRule="auto"/>
        <w:ind w:left="1415" w:right="116"/>
        <w:jc w:val="both"/>
        <w:rPr>
          <w:spacing w:val="-1"/>
          <w:lang w:val="de-DE"/>
        </w:rPr>
      </w:pPr>
      <w:r w:rsidRPr="003B689F">
        <w:rPr>
          <w:spacing w:val="-1"/>
          <w:lang w:val="de-DE"/>
        </w:rPr>
        <w:t>Zur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Überprüfung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2"/>
          <w:lang w:val="de-DE"/>
        </w:rPr>
        <w:t>Registrierung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1"/>
          <w:lang w:val="de-DE"/>
        </w:rPr>
        <w:t>erfolgt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1"/>
          <w:lang w:val="de-DE"/>
        </w:rPr>
        <w:t>systemseitig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1"/>
          <w:lang w:val="de-DE"/>
        </w:rPr>
        <w:t>ein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Abgleich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2"/>
          <w:lang w:val="de-DE"/>
        </w:rPr>
        <w:t>von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1"/>
          <w:lang w:val="de-DE"/>
        </w:rPr>
        <w:t>Beihilfenummer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66"/>
          <w:lang w:val="de-DE"/>
        </w:rPr>
        <w:t xml:space="preserve"> </w:t>
      </w:r>
      <w:r w:rsidRPr="003B689F">
        <w:rPr>
          <w:spacing w:val="-1"/>
          <w:lang w:val="de-DE"/>
        </w:rPr>
        <w:t>Geburtsdatum.</w:t>
      </w:r>
      <w:r w:rsidRPr="003B689F">
        <w:rPr>
          <w:spacing w:val="57"/>
          <w:lang w:val="de-DE"/>
        </w:rPr>
        <w:t xml:space="preserve"> </w:t>
      </w:r>
      <w:r w:rsidRPr="003B689F">
        <w:rPr>
          <w:lang w:val="de-DE"/>
        </w:rPr>
        <w:t>Wird</w:t>
      </w:r>
      <w:r w:rsidRPr="003B689F">
        <w:rPr>
          <w:spacing w:val="60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60"/>
          <w:lang w:val="de-DE"/>
        </w:rPr>
        <w:t xml:space="preserve"> </w:t>
      </w:r>
      <w:r w:rsidRPr="003B689F">
        <w:rPr>
          <w:spacing w:val="-1"/>
          <w:lang w:val="de-DE"/>
        </w:rPr>
        <w:t>verwendete</w:t>
      </w:r>
      <w:r w:rsidRPr="003B689F">
        <w:rPr>
          <w:lang w:val="de-DE"/>
        </w:rPr>
        <w:t xml:space="preserve">  </w:t>
      </w:r>
      <w:r w:rsidRPr="003B689F">
        <w:rPr>
          <w:spacing w:val="-1"/>
          <w:lang w:val="de-DE"/>
        </w:rPr>
        <w:t>Beihilfenummer</w:t>
      </w:r>
      <w:r w:rsidRPr="003B689F">
        <w:rPr>
          <w:lang w:val="de-DE"/>
        </w:rPr>
        <w:t xml:space="preserve">  </w:t>
      </w:r>
      <w:r w:rsidRPr="003B689F">
        <w:rPr>
          <w:spacing w:val="-1"/>
          <w:lang w:val="de-DE"/>
        </w:rPr>
        <w:t>nicht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1"/>
          <w:lang w:val="de-DE"/>
        </w:rPr>
        <w:t>akzeptiert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1"/>
          <w:lang w:val="de-DE"/>
        </w:rPr>
        <w:t>oder</w:t>
      </w:r>
      <w:r w:rsidRPr="003B689F">
        <w:rPr>
          <w:lang w:val="de-DE"/>
        </w:rPr>
        <w:t xml:space="preserve">  </w:t>
      </w:r>
      <w:r w:rsidRPr="003B689F">
        <w:rPr>
          <w:spacing w:val="-1"/>
          <w:lang w:val="de-DE"/>
        </w:rPr>
        <w:t>ist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lang w:val="de-DE"/>
        </w:rPr>
        <w:t xml:space="preserve">  </w:t>
      </w:r>
      <w:r w:rsidRPr="003B689F">
        <w:rPr>
          <w:spacing w:val="-1"/>
          <w:lang w:val="de-DE"/>
        </w:rPr>
        <w:t>App-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2"/>
          <w:lang w:val="de-DE"/>
        </w:rPr>
        <w:t>Anwender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1"/>
          <w:lang w:val="de-DE"/>
        </w:rPr>
        <w:t>Beihilfenummer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nicht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bekannt,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erfragt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er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diese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bei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seiner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zuständigen</w:t>
      </w:r>
      <w:r w:rsidRPr="003B689F">
        <w:rPr>
          <w:spacing w:val="5"/>
          <w:lang w:val="de-DE"/>
        </w:rPr>
        <w:t xml:space="preserve"> </w:t>
      </w:r>
      <w:r w:rsidRPr="003B689F">
        <w:rPr>
          <w:spacing w:val="-2"/>
          <w:lang w:val="de-DE"/>
        </w:rPr>
        <w:t>Beihilfe-</w:t>
      </w:r>
      <w:r w:rsidRPr="003B689F">
        <w:rPr>
          <w:spacing w:val="76"/>
          <w:lang w:val="de-DE"/>
        </w:rPr>
        <w:t xml:space="preserve"> </w:t>
      </w:r>
      <w:r w:rsidRPr="003B689F">
        <w:rPr>
          <w:spacing w:val="-1"/>
          <w:lang w:val="de-DE"/>
        </w:rPr>
        <w:t>stelle.</w:t>
      </w:r>
    </w:p>
    <w:p w:rsidR="00624E4F" w:rsidRDefault="00624E4F" w:rsidP="00845F4D">
      <w:pPr>
        <w:pStyle w:val="Textkrper"/>
        <w:spacing w:line="360" w:lineRule="auto"/>
        <w:ind w:left="1415" w:right="116"/>
        <w:jc w:val="both"/>
        <w:rPr>
          <w:lang w:val="de-DE"/>
        </w:rPr>
      </w:pPr>
    </w:p>
    <w:p w:rsidR="00AF76DB" w:rsidRDefault="00AF76DB" w:rsidP="00845F4D">
      <w:pPr>
        <w:pStyle w:val="Textkrper"/>
        <w:spacing w:line="360" w:lineRule="auto"/>
        <w:ind w:left="1415" w:right="116"/>
        <w:jc w:val="both"/>
        <w:rPr>
          <w:lang w:val="de-DE"/>
        </w:rPr>
      </w:pPr>
    </w:p>
    <w:p w:rsidR="00097B25" w:rsidRPr="003B689F" w:rsidRDefault="00097B25">
      <w:pPr>
        <w:spacing w:before="11"/>
        <w:rPr>
          <w:rFonts w:ascii="Arial" w:eastAsia="Arial" w:hAnsi="Arial" w:cs="Arial"/>
          <w:sz w:val="10"/>
          <w:szCs w:val="10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Anmeldung</w:t>
                            </w:r>
                            <w:proofErr w:type="spellEnd"/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Beihilfe-App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82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OcP1Y6CAgAA&#10;Cg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Anmeldung</w:t>
                      </w:r>
                      <w:proofErr w:type="spell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Beihilfe-App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3B689F">
      <w:pPr>
        <w:spacing w:line="200" w:lineRule="atLeast"/>
        <w:ind w:left="14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294255" cy="3809365"/>
                <wp:effectExtent l="0" t="0" r="1270" b="635"/>
                <wp:docPr id="10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3809365"/>
                          <a:chOff x="0" y="0"/>
                          <a:chExt cx="3613" cy="5999"/>
                        </a:xfrm>
                      </wpg:grpSpPr>
                      <wpg:grpSp>
                        <wpg:cNvPr id="103" name="Group 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598" cy="5984"/>
                            <a:chOff x="8" y="8"/>
                            <a:chExt cx="3598" cy="5984"/>
                          </a:xfrm>
                        </wpg:grpSpPr>
                        <wps:wsp>
                          <wps:cNvPr id="104" name="Freeform 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598" cy="59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598"/>
                                <a:gd name="T2" fmla="+- 0 8 8"/>
                                <a:gd name="T3" fmla="*/ 8 h 5984"/>
                                <a:gd name="T4" fmla="+- 0 3606 8"/>
                                <a:gd name="T5" fmla="*/ T4 w 3598"/>
                                <a:gd name="T6" fmla="+- 0 8 8"/>
                                <a:gd name="T7" fmla="*/ 8 h 5984"/>
                                <a:gd name="T8" fmla="+- 0 3606 8"/>
                                <a:gd name="T9" fmla="*/ T8 w 3598"/>
                                <a:gd name="T10" fmla="+- 0 5992 8"/>
                                <a:gd name="T11" fmla="*/ 5992 h 5984"/>
                                <a:gd name="T12" fmla="+- 0 8 8"/>
                                <a:gd name="T13" fmla="*/ T12 w 3598"/>
                                <a:gd name="T14" fmla="+- 0 5992 8"/>
                                <a:gd name="T15" fmla="*/ 5992 h 5984"/>
                                <a:gd name="T16" fmla="+- 0 8 8"/>
                                <a:gd name="T17" fmla="*/ T16 w 3598"/>
                                <a:gd name="T18" fmla="+- 0 8 8"/>
                                <a:gd name="T19" fmla="*/ 8 h 5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5984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  <a:lnTo>
                                    <a:pt x="3598" y="5984"/>
                                  </a:lnTo>
                                  <a:lnTo>
                                    <a:pt x="0" y="5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294" cy="5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6" name="Group 77"/>
                        <wpg:cNvGrpSpPr>
                          <a:grpSpLocks/>
                        </wpg:cNvGrpSpPr>
                        <wpg:grpSpPr bwMode="auto">
                          <a:xfrm>
                            <a:off x="158" y="3774"/>
                            <a:ext cx="2528" cy="468"/>
                            <a:chOff x="158" y="3774"/>
                            <a:chExt cx="2528" cy="468"/>
                          </a:xfrm>
                        </wpg:grpSpPr>
                        <wps:wsp>
                          <wps:cNvPr id="107" name="Freeform 78"/>
                          <wps:cNvSpPr>
                            <a:spLocks/>
                          </wps:cNvSpPr>
                          <wps:spPr bwMode="auto">
                            <a:xfrm>
                              <a:off x="158" y="3774"/>
                              <a:ext cx="2528" cy="468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2528"/>
                                <a:gd name="T2" fmla="+- 0 3774 3774"/>
                                <a:gd name="T3" fmla="*/ 3774 h 468"/>
                                <a:gd name="T4" fmla="+- 0 2686 158"/>
                                <a:gd name="T5" fmla="*/ T4 w 2528"/>
                                <a:gd name="T6" fmla="+- 0 3774 3774"/>
                                <a:gd name="T7" fmla="*/ 3774 h 468"/>
                                <a:gd name="T8" fmla="+- 0 2686 158"/>
                                <a:gd name="T9" fmla="*/ T8 w 2528"/>
                                <a:gd name="T10" fmla="+- 0 4242 3774"/>
                                <a:gd name="T11" fmla="*/ 4242 h 468"/>
                                <a:gd name="T12" fmla="+- 0 158 158"/>
                                <a:gd name="T13" fmla="*/ T12 w 2528"/>
                                <a:gd name="T14" fmla="+- 0 4242 3774"/>
                                <a:gd name="T15" fmla="*/ 4242 h 468"/>
                                <a:gd name="T16" fmla="+- 0 158 158"/>
                                <a:gd name="T17" fmla="*/ T16 w 2528"/>
                                <a:gd name="T18" fmla="+- 0 3774 3774"/>
                                <a:gd name="T19" fmla="*/ 377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8" h="468">
                                  <a:moveTo>
                                    <a:pt x="0" y="0"/>
                                  </a:moveTo>
                                  <a:lnTo>
                                    <a:pt x="2528" y="0"/>
                                  </a:lnTo>
                                  <a:lnTo>
                                    <a:pt x="2528" y="468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5"/>
                        <wpg:cNvGrpSpPr>
                          <a:grpSpLocks/>
                        </wpg:cNvGrpSpPr>
                        <wpg:grpSpPr bwMode="auto">
                          <a:xfrm>
                            <a:off x="160" y="2472"/>
                            <a:ext cx="1455" cy="213"/>
                            <a:chOff x="160" y="2472"/>
                            <a:chExt cx="1455" cy="213"/>
                          </a:xfrm>
                        </wpg:grpSpPr>
                        <wps:wsp>
                          <wps:cNvPr id="109" name="Freeform 76"/>
                          <wps:cNvSpPr>
                            <a:spLocks/>
                          </wps:cNvSpPr>
                          <wps:spPr bwMode="auto">
                            <a:xfrm>
                              <a:off x="160" y="2472"/>
                              <a:ext cx="1455" cy="213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1455"/>
                                <a:gd name="T2" fmla="+- 0 2472 2472"/>
                                <a:gd name="T3" fmla="*/ 2472 h 213"/>
                                <a:gd name="T4" fmla="+- 0 1615 160"/>
                                <a:gd name="T5" fmla="*/ T4 w 1455"/>
                                <a:gd name="T6" fmla="+- 0 2472 2472"/>
                                <a:gd name="T7" fmla="*/ 2472 h 213"/>
                                <a:gd name="T8" fmla="+- 0 1615 160"/>
                                <a:gd name="T9" fmla="*/ T8 w 1455"/>
                                <a:gd name="T10" fmla="+- 0 2685 2472"/>
                                <a:gd name="T11" fmla="*/ 2685 h 213"/>
                                <a:gd name="T12" fmla="+- 0 160 160"/>
                                <a:gd name="T13" fmla="*/ T12 w 1455"/>
                                <a:gd name="T14" fmla="+- 0 2685 2472"/>
                                <a:gd name="T15" fmla="*/ 2685 h 213"/>
                                <a:gd name="T16" fmla="+- 0 160 160"/>
                                <a:gd name="T17" fmla="*/ T16 w 1455"/>
                                <a:gd name="T18" fmla="+- 0 2472 2472"/>
                                <a:gd name="T19" fmla="*/ 247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5" h="213">
                                  <a:moveTo>
                                    <a:pt x="0" y="0"/>
                                  </a:moveTo>
                                  <a:lnTo>
                                    <a:pt x="1455" y="0"/>
                                  </a:lnTo>
                                  <a:lnTo>
                                    <a:pt x="1455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180.65pt;height:299.95pt;mso-position-horizontal-relative:char;mso-position-vertical-relative:line" coordsize="3613,5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">
                <v:group id="Group 79" o:spid="_x0000_s1027" style="position:absolute;left:8;top:8;width:3598;height:5984" coordorigin="8,8" coordsize="3598,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1" o:spid="_x0000_s1028" style="position:absolute;left:8;top:8;width:3598;height:5984;visibility:visible;mso-wrap-style:square;v-text-anchor:top" coordsize="3598,5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YbcEA&#10;AADcAAAADwAAAGRycy9kb3ducmV2LnhtbERPTWsCMRC9F/wPYYTearatVLs1ighWe3TtpbchmW6W&#10;3UyWTdT03zeC4G0e73MWq+Q6caYhNJ4VPE8KEMTam4ZrBd/H7dMcRIjIBjvPpOCPAqyWo4cFlsZf&#10;+EDnKtYih3AoUYGNsS+lDNqSwzDxPXHmfv3gMGY41NIMeMnhrpMvRfEmHTacGyz2tLGk2+rkFHy+&#10;7rbpZLxt9Y9+bzdr+zWfJaUex2n9ASJSinfxzb03eX4xhesz+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g2G3BAAAA3AAAAA8AAAAAAAAAAAAAAAAAmAIAAGRycy9kb3du&#10;cmV2LnhtbFBLBQYAAAAABAAEAPUAAACGAwAAAAA=&#10;" path="m,l3598,r,5984l,5984,,xe" filled="f" strokecolor="silver">
                    <v:path arrowok="t" o:connecttype="custom" o:connectlocs="0,8;3598,8;3598,5992;0,5992;0,8" o:connectangles="0,0,0,0,0"/>
                  </v:shape>
                  <v:shape id="Picture 80" o:spid="_x0000_s1029" type="#_x0000_t75" style="position:absolute;left:159;top:86;width:3294;height:5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rNTBAAAA3AAAAA8AAABkcnMvZG93bnJldi54bWxET0trAjEQvhf8D2EEb5qtbUVWo8iCxWN9&#10;lF7HzTS77WayJlHXf28KQm/z8T1nvuxsIy7kQ+1YwfMoA0FcOl2zUXDYr4dTECEia2wck4IbBVgu&#10;ek9zzLW78pYuu2hECuGQo4IqxjaXMpQVWQwj1xIn7tt5izFBb6T2eE3htpHjLJtIizWnhgpbKioq&#10;f3dnq+DzuPIb3rqP8P4zNS8nU3ytXwulBv1uNQMRqYv/4od7o9P87A3+nk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srNTBAAAA3AAAAA8AAAAAAAAAAAAAAAAAnwIA&#10;AGRycy9kb3ducmV2LnhtbFBLBQYAAAAABAAEAPcAAACNAwAAAAA=&#10;">
                    <v:imagedata r:id="rId53" o:title=""/>
                  </v:shape>
                </v:group>
                <v:group id="Group 77" o:spid="_x0000_s1030" style="position:absolute;left:158;top:3774;width:2528;height:468" coordorigin="158,3774" coordsize="2528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8" o:spid="_x0000_s1031" style="position:absolute;left:158;top:3774;width:2528;height:468;visibility:visible;mso-wrap-style:square;v-text-anchor:top" coordsize="2528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oLsEA&#10;AADcAAAADwAAAGRycy9kb3ducmV2LnhtbERPS4vCMBC+C/6HMMLeNHEX1qUaRYR9CR7sCuJtaMY2&#10;2ExKk63df78RBG/z8T1nsepdLTpqg/WsYTpRIIgLbyyXGg4/7+M3ECEiG6w9k4Y/CrBaDgcLzIy/&#10;8p66PJYihXDIUEMVY5NJGYqKHIaJb4gTd/atw5hgW0rT4jWFu1o+K/UqHVpODRU2tKmouOS/TkMX&#10;3CmWdvv9svs4Fp+4zlVgq/XTqF/PQUTq40N8d3+ZNF/N4PZMu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nKC7BAAAA3AAAAA8AAAAAAAAAAAAAAAAAmAIAAGRycy9kb3du&#10;cmV2LnhtbFBLBQYAAAAABAAEAPUAAACGAwAAAAA=&#10;" path="m,l2528,r,468l,468,,xe" filled="f" strokecolor="red" strokeweight="2pt">
                    <v:path arrowok="t" o:connecttype="custom" o:connectlocs="0,3774;2528,3774;2528,4242;0,4242;0,3774" o:connectangles="0,0,0,0,0"/>
                  </v:shape>
                </v:group>
                <v:group id="Group 75" o:spid="_x0000_s1032" style="position:absolute;left:160;top:2472;width:1455;height:213" coordorigin="160,2472" coordsize="145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6" o:spid="_x0000_s1033" style="position:absolute;left:160;top:2472;width:1455;height:213;visibility:visible;mso-wrap-style:square;v-text-anchor:top" coordsize="145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OVcEA&#10;AADcAAAADwAAAGRycy9kb3ducmV2LnhtbERPTWsCMRC9C/0PYQq91aSliF2NUoqKHipWPXgcknGz&#10;7WaybKKu/94UCt7m8T5nPO18Lc7Uxiqwhpe+AkFsgq241LDfzZ+HIGJCtlgHJg1XijCdPPTGWNhw&#10;4W86b1MpcgjHAjW4lJpCymgceYz90BBn7hhajynDtpS2xUsO97V8VWogPVacGxw29OnI/G5PXkOz&#10;UDPFbzRbH774Z+X2xm06o/XTY/cxApGoS3fxv3tp83z1Dn/P5Avk5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1DlXBAAAA3AAAAA8AAAAAAAAAAAAAAAAAmAIAAGRycy9kb3du&#10;cmV2LnhtbFBLBQYAAAAABAAEAPUAAACGAwAAAAA=&#10;" path="m,l1455,r,213l,213,,xe" stroked="f">
                    <v:path arrowok="t" o:connecttype="custom" o:connectlocs="0,2472;1455,2472;1455,2685;0,2685;0,2472" o:connectangles="0,0,0,0,0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97B25">
          <w:pgSz w:w="11910" w:h="16840"/>
          <w:pgMar w:top="1580" w:right="1280" w:bottom="1740" w:left="0" w:header="0" w:footer="1548" w:gutter="0"/>
          <w:cols w:space="720"/>
        </w:sect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097B25" w:rsidRDefault="003B689F">
      <w:pPr>
        <w:spacing w:line="200" w:lineRule="atLeast"/>
        <w:ind w:left="13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10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Pr="003B689F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Masken:</w:t>
                            </w:r>
                            <w:r w:rsidRPr="003B689F">
                              <w:rPr>
                                <w:rFonts w:ascii="Arial"/>
                                <w:spacing w:val="2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2"/>
                                <w:lang w:val="de-DE"/>
                              </w:rPr>
                              <w:t xml:space="preserve">Anmeldung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Gesichtserkennung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und</w:t>
                            </w:r>
                            <w:r w:rsidRPr="003B689F">
                              <w:rPr>
                                <w:rFonts w:ascii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3B689F">
                              <w:rPr>
                                <w:rFonts w:ascii="Arial"/>
                                <w:spacing w:val="-1"/>
                                <w:lang w:val="de-DE"/>
                              </w:rPr>
                              <w:t>Touch</w:t>
                            </w:r>
                            <w:r w:rsidRPr="003B689F">
                              <w:rPr>
                                <w:rFonts w:ascii="Arial"/>
                                <w:lang w:val="de-DE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" o:spid="_x0000_s1083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MR0myOCAgAA&#10;Cg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Pr="003B689F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  <w:lang w:val="de-DE"/>
                        </w:rPr>
                      </w:pP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Masken:</w:t>
                      </w:r>
                      <w:r w:rsidRPr="003B689F">
                        <w:rPr>
                          <w:rFonts w:ascii="Arial"/>
                          <w:spacing w:val="2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2"/>
                          <w:lang w:val="de-DE"/>
                        </w:rPr>
                        <w:t xml:space="preserve">Anmeldung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Gesichtserkennung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und</w:t>
                      </w:r>
                      <w:r w:rsidRPr="003B689F">
                        <w:rPr>
                          <w:rFonts w:ascii="Arial"/>
                          <w:spacing w:val="-4"/>
                          <w:lang w:val="de-DE"/>
                        </w:rPr>
                        <w:t xml:space="preserve"> </w:t>
                      </w:r>
                      <w:r w:rsidRPr="003B689F">
                        <w:rPr>
                          <w:rFonts w:ascii="Arial"/>
                          <w:spacing w:val="-1"/>
                          <w:lang w:val="de-DE"/>
                        </w:rPr>
                        <w:t>Touch</w:t>
                      </w:r>
                      <w:r w:rsidRPr="003B689F">
                        <w:rPr>
                          <w:rFonts w:ascii="Arial"/>
                          <w:lang w:val="de-DE"/>
                        </w:rPr>
                        <w:t xml:space="preserve"> ID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097B25" w:rsidRDefault="003B689F">
      <w:pPr>
        <w:tabs>
          <w:tab w:val="left" w:pos="6802"/>
        </w:tabs>
        <w:spacing w:line="200" w:lineRule="atLeast"/>
        <w:ind w:left="13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94255" cy="4571365"/>
                <wp:effectExtent l="0" t="0" r="1270" b="635"/>
                <wp:docPr id="9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4571365"/>
                          <a:chOff x="0" y="0"/>
                          <a:chExt cx="3613" cy="7199"/>
                        </a:xfrm>
                      </wpg:grpSpPr>
                      <wpg:grpSp>
                        <wpg:cNvPr id="98" name="Group 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598" cy="7184"/>
                            <a:chOff x="8" y="8"/>
                            <a:chExt cx="3598" cy="7184"/>
                          </a:xfrm>
                        </wpg:grpSpPr>
                        <wps:wsp>
                          <wps:cNvPr id="99" name="Freeform 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598" cy="71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598"/>
                                <a:gd name="T2" fmla="+- 0 8 8"/>
                                <a:gd name="T3" fmla="*/ 8 h 7184"/>
                                <a:gd name="T4" fmla="+- 0 3606 8"/>
                                <a:gd name="T5" fmla="*/ T4 w 3598"/>
                                <a:gd name="T6" fmla="+- 0 8 8"/>
                                <a:gd name="T7" fmla="*/ 8 h 7184"/>
                                <a:gd name="T8" fmla="+- 0 3606 8"/>
                                <a:gd name="T9" fmla="*/ T8 w 3598"/>
                                <a:gd name="T10" fmla="+- 0 7192 8"/>
                                <a:gd name="T11" fmla="*/ 7192 h 7184"/>
                                <a:gd name="T12" fmla="+- 0 8 8"/>
                                <a:gd name="T13" fmla="*/ T12 w 3598"/>
                                <a:gd name="T14" fmla="+- 0 7192 8"/>
                                <a:gd name="T15" fmla="*/ 7192 h 7184"/>
                                <a:gd name="T16" fmla="+- 0 8 8"/>
                                <a:gd name="T17" fmla="*/ T16 w 3598"/>
                                <a:gd name="T18" fmla="+- 0 8 8"/>
                                <a:gd name="T19" fmla="*/ 8 h 7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7184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  <a:lnTo>
                                    <a:pt x="3598" y="7184"/>
                                  </a:lnTo>
                                  <a:lnTo>
                                    <a:pt x="0" y="7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7"/>
                              <a:ext cx="3295" cy="6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180.65pt;height:359.95pt;mso-position-horizontal-relative:char;mso-position-vertical-relative:line" coordsize="3613,7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">
                <v:group id="Group 70" o:spid="_x0000_s1027" style="position:absolute;left:8;top:8;width:3598;height:7184" coordorigin="8,8" coordsize="3598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2" o:spid="_x0000_s1028" style="position:absolute;left:8;top:8;width:3598;height:7184;visibility:visible;mso-wrap-style:square;v-text-anchor:top" coordsize="3598,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/RMIA&#10;AADbAAAADwAAAGRycy9kb3ducmV2LnhtbESP3WoCMRCF7wu+QxjBu5q1luKuRpGiYGkv/HuAYTNu&#10;FjeTJYnu2qdvCoVeHs7Px1msetuIO/lQO1YwGWcgiEuna64UnE/b5xmIEJE1No5JwYMCrJaDpwUW&#10;2nV8oPsxViKNcChQgYmxLaQMpSGLYexa4uRdnLcYk/SV1B67NG4b+ZJlb9JizYlgsKV3Q+X1eLOJ&#10;Oykz/vo03SPfBDf97tz+w78qNRr26zmISH3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EwgAAANsAAAAPAAAAAAAAAAAAAAAAAJgCAABkcnMvZG93&#10;bnJldi54bWxQSwUGAAAAAAQABAD1AAAAhwMAAAAA&#10;" path="m,l3598,r,7184l,7184,,xe" filled="f" strokecolor="silver">
                    <v:path arrowok="t" o:connecttype="custom" o:connectlocs="0,8;3598,8;3598,7192;0,7192;0,8" o:connectangles="0,0,0,0,0"/>
                  </v:shape>
                  <v:shape id="Picture 71" o:spid="_x0000_s1029" type="#_x0000_t75" style="position:absolute;left:159;top:87;width:3295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9cNzEAAAA3AAAAA8AAABkcnMvZG93bnJldi54bWxEj09vwjAMxe+T+A6RkXYbCRwmVAiIP0Li&#10;wqYBF25WY9qKxilNKN23nw9Iu9l6z+/9PF/2vlYdtbEKbGE8MqCI8+AqLiycT7uPKaiYkB3WgcnC&#10;L0VYLgZvc8xcePIPdcdUKAnhmKGFMqUm0zrmJXmMo9AQi3YNrccka1to1+JTwn2tJ8Z8ao8VS0OJ&#10;DW1Kym/Hh7dAX6t6e+lu3frC34fTNfr7xkysfR/2qxmoRH36N7+u907wjeDLMzKB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9cNzEAAAA3AAAAA8AAAAAAAAAAAAAAAAA&#10;nwIAAGRycy9kb3ducmV2LnhtbFBLBQYAAAAABAAEAPcAAACQAwAAAAA=&#10;">
                    <v:imagedata r:id="rId55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294255" cy="4571365"/>
                <wp:effectExtent l="0" t="0" r="1270" b="635"/>
                <wp:docPr id="9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4571365"/>
                          <a:chOff x="0" y="0"/>
                          <a:chExt cx="3613" cy="7199"/>
                        </a:xfrm>
                      </wpg:grpSpPr>
                      <wpg:grpSp>
                        <wpg:cNvPr id="94" name="Group 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598" cy="7184"/>
                            <a:chOff x="8" y="8"/>
                            <a:chExt cx="3598" cy="7184"/>
                          </a:xfrm>
                        </wpg:grpSpPr>
                        <wps:wsp>
                          <wps:cNvPr id="95" name="Freeform 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598" cy="71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598"/>
                                <a:gd name="T2" fmla="+- 0 8 8"/>
                                <a:gd name="T3" fmla="*/ 8 h 7184"/>
                                <a:gd name="T4" fmla="+- 0 3605 8"/>
                                <a:gd name="T5" fmla="*/ T4 w 3598"/>
                                <a:gd name="T6" fmla="+- 0 8 8"/>
                                <a:gd name="T7" fmla="*/ 8 h 7184"/>
                                <a:gd name="T8" fmla="+- 0 3605 8"/>
                                <a:gd name="T9" fmla="*/ T8 w 3598"/>
                                <a:gd name="T10" fmla="+- 0 7192 8"/>
                                <a:gd name="T11" fmla="*/ 7192 h 7184"/>
                                <a:gd name="T12" fmla="+- 0 8 8"/>
                                <a:gd name="T13" fmla="*/ T12 w 3598"/>
                                <a:gd name="T14" fmla="+- 0 7192 8"/>
                                <a:gd name="T15" fmla="*/ 7192 h 7184"/>
                                <a:gd name="T16" fmla="+- 0 8 8"/>
                                <a:gd name="T17" fmla="*/ T16 w 3598"/>
                                <a:gd name="T18" fmla="+- 0 8 8"/>
                                <a:gd name="T19" fmla="*/ 8 h 7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7184">
                                  <a:moveTo>
                                    <a:pt x="0" y="0"/>
                                  </a:moveTo>
                                  <a:lnTo>
                                    <a:pt x="3597" y="0"/>
                                  </a:lnTo>
                                  <a:lnTo>
                                    <a:pt x="3597" y="7184"/>
                                  </a:lnTo>
                                  <a:lnTo>
                                    <a:pt x="0" y="7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3294" cy="5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180.65pt;height:359.95pt;mso-position-horizontal-relative:char;mso-position-vertical-relative:line" coordsize="3613,7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">
                <v:group id="Group 66" o:spid="_x0000_s1027" style="position:absolute;left:8;top:8;width:3598;height:7184" coordorigin="8,8" coordsize="3598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8" o:spid="_x0000_s1028" style="position:absolute;left:8;top:8;width:3598;height:7184;visibility:visible;mso-wrap-style:square;v-text-anchor:top" coordsize="3598,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1QcMA&#10;AADbAAAADwAAAGRycy9kb3ducmV2LnhtbESP32rCMBTG7wXfIRxhd2uqTpnVKDIcbOiFOh/g0Jw1&#10;Zc1JSTJb9/TLYODlx/fnx7fa9LYRV/KhdqxgnOUgiEuna64UXD5eH59BhIissXFMCm4UYLMeDlZY&#10;aNfxia7nWIk0wqFABSbGtpAylIYshsy1xMn7dN5iTNJXUnvs0rht5CTP59JizYlgsKUXQ+XX+dsm&#10;7rjM+bA33W2xC27607nju39S6mHUb5cgIvXxHv5vv2kFixn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R1QcMAAADbAAAADwAAAAAAAAAAAAAAAACYAgAAZHJzL2Rv&#10;d25yZXYueG1sUEsFBgAAAAAEAAQA9QAAAIgDAAAAAA==&#10;" path="m,l3597,r,7184l,7184,,xe" filled="f" strokecolor="silver">
                    <v:path arrowok="t" o:connecttype="custom" o:connectlocs="0,8;3597,8;3597,7192;0,7192;0,8" o:connectangles="0,0,0,0,0"/>
                  </v:shape>
                  <v:shape id="Picture 67" o:spid="_x0000_s1029" type="#_x0000_t75" style="position:absolute;left:159;top:86;width:3294;height: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2dsrEAAAA2wAAAA8AAABkcnMvZG93bnJldi54bWxEj81uwjAQhO+VeAdrkbgVBw5QUgwCpFbA&#10;pfz1voq3SUq8jmwnhLfHSJV6HM3MN5r5sjOVaMn50rKC0TABQZxZXXKu4HL+eH0D4QOyxsoyKbiT&#10;h+Wi9zLHVNsbH6k9hVxECPsUFRQh1KmUPivIoB/amjh6P9YZDFG6XGqHtwg3lRwnyUQaLDkuFFjT&#10;pqDsemqMgkOzn36218u0cV+rze/9ez3b+bVSg363egcRqAv/4b/2ViuYTeD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2dsrEAAAA2wAAAA8AAAAAAAAAAAAAAAAA&#10;nwIAAGRycy9kb3ducmV2LnhtbFBLBQYAAAAABAAEAPcAAACQAwAAAAA=&#10;">
                    <v:imagedata r:id="rId57" o:title=""/>
                  </v:shape>
                </v:group>
                <w10:anchorlock/>
              </v:group>
            </w:pict>
          </mc:Fallback>
        </mc:AlternateContent>
      </w:r>
    </w:p>
    <w:p w:rsidR="00097B25" w:rsidRDefault="00097B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7B25">
          <w:pgSz w:w="11910" w:h="16840"/>
          <w:pgMar w:top="1580" w:right="1280" w:bottom="1740" w:left="0" w:header="0" w:footer="1548" w:gutter="0"/>
          <w:cols w:space="720"/>
        </w:sectPr>
      </w:pPr>
    </w:p>
    <w:p w:rsidR="0015365F" w:rsidRPr="00D617ED" w:rsidRDefault="0015365F" w:rsidP="0015365F">
      <w:pPr>
        <w:pStyle w:val="berschrift2"/>
        <w:tabs>
          <w:tab w:val="left" w:pos="2153"/>
        </w:tabs>
        <w:rPr>
          <w:b w:val="0"/>
          <w:bCs w:val="0"/>
          <w:lang w:val="de-DE"/>
        </w:rPr>
      </w:pPr>
      <w:r>
        <w:rPr>
          <w:spacing w:val="-1"/>
          <w:lang w:val="de-DE"/>
        </w:rPr>
        <w:lastRenderedPageBreak/>
        <w:t>3</w:t>
      </w:r>
      <w:r w:rsidRPr="00D617ED">
        <w:rPr>
          <w:spacing w:val="-1"/>
          <w:lang w:val="de-DE"/>
        </w:rPr>
        <w:t xml:space="preserve">.  </w:t>
      </w:r>
      <w:r>
        <w:rPr>
          <w:spacing w:val="-1"/>
          <w:lang w:val="de-DE"/>
        </w:rPr>
        <w:t xml:space="preserve">Funktionalitäten </w:t>
      </w: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097B25" w:rsidRDefault="003B689F">
      <w:pPr>
        <w:spacing w:line="200" w:lineRule="atLeast"/>
        <w:ind w:left="13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9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Startseite</w:t>
                            </w:r>
                            <w:proofErr w:type="spellEnd"/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Beihilfe-App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84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FTKzte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Startseite</w:t>
                      </w:r>
                      <w:proofErr w:type="spell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Beihilfe-App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7B25" w:rsidRDefault="00097B2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097B25" w:rsidRPr="003B689F" w:rsidRDefault="003B689F">
      <w:pPr>
        <w:pStyle w:val="Textkrper"/>
        <w:spacing w:before="72"/>
        <w:ind w:left="1351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-680720</wp:posOffset>
                </wp:positionV>
                <wp:extent cx="2294255" cy="3209290"/>
                <wp:effectExtent l="6350" t="5080" r="4445" b="5080"/>
                <wp:wrapNone/>
                <wp:docPr id="8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3209290"/>
                          <a:chOff x="6805" y="-1072"/>
                          <a:chExt cx="3613" cy="5054"/>
                        </a:xfrm>
                      </wpg:grpSpPr>
                      <wpg:grpSp>
                        <wpg:cNvPr id="89" name="Group 61"/>
                        <wpg:cNvGrpSpPr>
                          <a:grpSpLocks/>
                        </wpg:cNvGrpSpPr>
                        <wpg:grpSpPr bwMode="auto">
                          <a:xfrm>
                            <a:off x="6812" y="-1065"/>
                            <a:ext cx="3598" cy="5039"/>
                            <a:chOff x="6812" y="-1065"/>
                            <a:chExt cx="3598" cy="5039"/>
                          </a:xfrm>
                        </wpg:grpSpPr>
                        <wps:wsp>
                          <wps:cNvPr id="90" name="Freeform 63"/>
                          <wps:cNvSpPr>
                            <a:spLocks/>
                          </wps:cNvSpPr>
                          <wps:spPr bwMode="auto">
                            <a:xfrm>
                              <a:off x="6812" y="-1065"/>
                              <a:ext cx="3598" cy="503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3598"/>
                                <a:gd name="T2" fmla="+- 0 -1065 -1065"/>
                                <a:gd name="T3" fmla="*/ -1065 h 5039"/>
                                <a:gd name="T4" fmla="+- 0 10410 6812"/>
                                <a:gd name="T5" fmla="*/ T4 w 3598"/>
                                <a:gd name="T6" fmla="+- 0 -1065 -1065"/>
                                <a:gd name="T7" fmla="*/ -1065 h 5039"/>
                                <a:gd name="T8" fmla="+- 0 10410 6812"/>
                                <a:gd name="T9" fmla="*/ T8 w 3598"/>
                                <a:gd name="T10" fmla="+- 0 3974 -1065"/>
                                <a:gd name="T11" fmla="*/ 3974 h 5039"/>
                                <a:gd name="T12" fmla="+- 0 6812 6812"/>
                                <a:gd name="T13" fmla="*/ T12 w 3598"/>
                                <a:gd name="T14" fmla="+- 0 3974 -1065"/>
                                <a:gd name="T15" fmla="*/ 3974 h 5039"/>
                                <a:gd name="T16" fmla="+- 0 6812 6812"/>
                                <a:gd name="T17" fmla="*/ T16 w 3598"/>
                                <a:gd name="T18" fmla="+- 0 -1065 -1065"/>
                                <a:gd name="T19" fmla="*/ -1065 h 5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5039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  <a:lnTo>
                                    <a:pt x="3598" y="5039"/>
                                  </a:lnTo>
                                  <a:lnTo>
                                    <a:pt x="0" y="50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3" y="-985"/>
                              <a:ext cx="3295" cy="4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40.25pt;margin-top:-53.6pt;width:180.65pt;height:252.7pt;z-index:2848;mso-position-horizontal-relative:page" coordorigin="6805,-1072" coordsize="3613,5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">
                <v:group id="Group 61" o:spid="_x0000_s1027" style="position:absolute;left:6812;top:-1065;width:3598;height:5039" coordorigin="6812,-1065" coordsize="3598,5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3" o:spid="_x0000_s1028" style="position:absolute;left:6812;top:-1065;width:3598;height:5039;visibility:visible;mso-wrap-style:square;v-text-anchor:top" coordsize="3598,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KUsMA&#10;AADbAAAADwAAAGRycy9kb3ducmV2LnhtbERPz0vDMBS+C/4P4QneXOrQoXXZ2MaEOry0U/T4aJ5N&#10;sXnpmth2++uXw8Djx/d7vhxtI3rqfO1Ywf0kAUFcOl1zpeBj/3r3BMIHZI2NY1JwJA/LxfXVHFPt&#10;Bs6pL0IlYgj7FBWYENpUSl8asugnriWO3I/rLIYIu0rqDocYbhs5TZKZtFhzbDDY0sZQ+Vv8WQXr&#10;h0J+5du3b3MaD+/7LP983PWNUrc34+oFRKAx/Isv7kwreI7r45f4A+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SKUsMAAADbAAAADwAAAAAAAAAAAAAAAACYAgAAZHJzL2Rv&#10;d25yZXYueG1sUEsFBgAAAAAEAAQA9QAAAIgDAAAAAA==&#10;" path="m,l3598,r,5039l,5039,,xe" filled="f" strokecolor="silver">
                    <v:path arrowok="t" o:connecttype="custom" o:connectlocs="0,-1065;3598,-1065;3598,3974;0,3974;0,-1065" o:connectangles="0,0,0,0,0"/>
                  </v:shape>
                  <v:shape id="Picture 62" o:spid="_x0000_s1029" type="#_x0000_t75" style="position:absolute;left:6963;top:-985;width:3295;height:4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ZXZ/DAAAA2wAAAA8AAABkcnMvZG93bnJldi54bWxEj1FrwjAUhd8H/odwBV9EU0VGrUbRoTDw&#10;aW4/4NJcm2JzU5Ks7fbrF0HY4+Gc8x3Odj/YRnTkQ+1YwWKegSAuna65UvD1eZ7lIEJE1tg4JgU/&#10;FGC/G71ssdCu5w/qrrESCcKhQAUmxraQMpSGLIa5a4mTd3PeYkzSV1J77BPcNnKZZa/SYs1pwWBL&#10;b4bK+/XbKphqszzrqs+Ov6dpnq/pkq86r9RkPBw2ICIN8T/8bL9rBesFPL6kH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ldn8MAAADbAAAADwAAAAAAAAAAAAAAAACf&#10;AgAAZHJzL2Rvd25yZXYueG1sUEsFBgAAAAAEAAQA9wAAAI8DAAAAAA==&#10;">
                    <v:imagedata r:id="rId59" o:title=""/>
                  </v:shape>
                </v:group>
                <w10:wrap anchorx="page"/>
              </v:group>
            </w:pict>
          </mc:Fallback>
        </mc:AlternateContent>
      </w:r>
      <w:r w:rsidR="00621453" w:rsidRPr="003B689F">
        <w:rPr>
          <w:spacing w:val="-1"/>
          <w:lang w:val="de-DE"/>
        </w:rPr>
        <w:t>Nach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erfolgter</w:t>
      </w:r>
      <w:r w:rsidR="00621453" w:rsidRPr="003B689F">
        <w:rPr>
          <w:spacing w:val="18"/>
          <w:lang w:val="de-DE"/>
        </w:rPr>
        <w:t xml:space="preserve"> </w:t>
      </w:r>
      <w:r w:rsidR="00621453" w:rsidRPr="003B689F">
        <w:rPr>
          <w:spacing w:val="-1"/>
          <w:lang w:val="de-DE"/>
        </w:rPr>
        <w:t>Anmeldung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können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Funktionen</w:t>
      </w:r>
    </w:p>
    <w:p w:rsidR="00097B25" w:rsidRPr="003B689F" w:rsidRDefault="00621453">
      <w:pPr>
        <w:spacing w:before="124" w:line="361" w:lineRule="auto"/>
        <w:ind w:left="1351" w:right="3665"/>
        <w:rPr>
          <w:rFonts w:ascii="Arial" w:eastAsia="Arial" w:hAnsi="Arial" w:cs="Arial"/>
          <w:lang w:val="de-DE"/>
        </w:rPr>
      </w:pPr>
      <w:r w:rsidRPr="003B689F">
        <w:rPr>
          <w:rFonts w:ascii="Arial" w:eastAsia="Arial" w:hAnsi="Arial" w:cs="Arial"/>
          <w:spacing w:val="-1"/>
          <w:lang w:val="de-DE"/>
        </w:rPr>
        <w:t>„</w:t>
      </w:r>
      <w:r w:rsidRPr="003B689F">
        <w:rPr>
          <w:rFonts w:ascii="Arial" w:eastAsia="Arial" w:hAnsi="Arial" w:cs="Arial"/>
          <w:b/>
          <w:bCs/>
          <w:spacing w:val="-1"/>
          <w:lang w:val="de-DE"/>
        </w:rPr>
        <w:t>Antrag</w:t>
      </w:r>
      <w:r w:rsidRPr="003B689F">
        <w:rPr>
          <w:rFonts w:ascii="Arial" w:eastAsia="Arial" w:hAnsi="Arial" w:cs="Arial"/>
          <w:spacing w:val="-1"/>
          <w:lang w:val="de-DE"/>
        </w:rPr>
        <w:t>“,</w:t>
      </w:r>
      <w:r w:rsidRPr="003B689F">
        <w:rPr>
          <w:rFonts w:ascii="Arial" w:eastAsia="Arial" w:hAnsi="Arial" w:cs="Arial"/>
          <w:lang w:val="de-DE"/>
        </w:rPr>
        <w:t xml:space="preserve"> </w:t>
      </w:r>
      <w:r w:rsidRPr="003B689F">
        <w:rPr>
          <w:rFonts w:ascii="Arial" w:eastAsia="Arial" w:hAnsi="Arial" w:cs="Arial"/>
          <w:spacing w:val="13"/>
          <w:lang w:val="de-DE"/>
        </w:rPr>
        <w:t xml:space="preserve"> </w:t>
      </w:r>
      <w:r w:rsidRPr="003B689F">
        <w:rPr>
          <w:rFonts w:ascii="Arial" w:eastAsia="Arial" w:hAnsi="Arial" w:cs="Arial"/>
          <w:spacing w:val="-1"/>
          <w:lang w:val="de-DE"/>
        </w:rPr>
        <w:t>„</w:t>
      </w:r>
      <w:r w:rsidRPr="003B689F">
        <w:rPr>
          <w:rFonts w:ascii="Arial" w:eastAsia="Arial" w:hAnsi="Arial" w:cs="Arial"/>
          <w:b/>
          <w:bCs/>
          <w:spacing w:val="-1"/>
          <w:lang w:val="de-DE"/>
        </w:rPr>
        <w:t>Archiv</w:t>
      </w:r>
      <w:r w:rsidRPr="003B689F">
        <w:rPr>
          <w:rFonts w:ascii="Arial" w:eastAsia="Arial" w:hAnsi="Arial" w:cs="Arial"/>
          <w:spacing w:val="-1"/>
          <w:lang w:val="de-DE"/>
        </w:rPr>
        <w:t>“,</w:t>
      </w:r>
      <w:r w:rsidRPr="003B689F">
        <w:rPr>
          <w:rFonts w:ascii="Arial" w:eastAsia="Arial" w:hAnsi="Arial" w:cs="Arial"/>
          <w:lang w:val="de-DE"/>
        </w:rPr>
        <w:t xml:space="preserve"> </w:t>
      </w:r>
      <w:r w:rsidRPr="003B689F">
        <w:rPr>
          <w:rFonts w:ascii="Arial" w:eastAsia="Arial" w:hAnsi="Arial" w:cs="Arial"/>
          <w:spacing w:val="15"/>
          <w:lang w:val="de-DE"/>
        </w:rPr>
        <w:t xml:space="preserve"> </w:t>
      </w:r>
      <w:r w:rsidRPr="003B689F">
        <w:rPr>
          <w:rFonts w:ascii="Arial" w:eastAsia="Arial" w:hAnsi="Arial" w:cs="Arial"/>
          <w:spacing w:val="-1"/>
          <w:lang w:val="de-DE"/>
        </w:rPr>
        <w:t>„</w:t>
      </w:r>
      <w:r w:rsidRPr="003B689F">
        <w:rPr>
          <w:rFonts w:ascii="Arial" w:eastAsia="Arial" w:hAnsi="Arial" w:cs="Arial"/>
          <w:b/>
          <w:bCs/>
          <w:spacing w:val="-1"/>
          <w:lang w:val="de-DE"/>
        </w:rPr>
        <w:t>Einstellungen</w:t>
      </w:r>
      <w:r w:rsidRPr="003B689F">
        <w:rPr>
          <w:rFonts w:ascii="Arial" w:eastAsia="Arial" w:hAnsi="Arial" w:cs="Arial"/>
          <w:spacing w:val="-1"/>
          <w:lang w:val="de-DE"/>
        </w:rPr>
        <w:t>“</w:t>
      </w:r>
      <w:r w:rsidRPr="003B689F">
        <w:rPr>
          <w:rFonts w:ascii="Arial" w:eastAsia="Arial" w:hAnsi="Arial" w:cs="Arial"/>
          <w:lang w:val="de-DE"/>
        </w:rPr>
        <w:t xml:space="preserve"> </w:t>
      </w:r>
      <w:r w:rsidRPr="003B689F">
        <w:rPr>
          <w:rFonts w:ascii="Arial" w:eastAsia="Arial" w:hAnsi="Arial" w:cs="Arial"/>
          <w:spacing w:val="15"/>
          <w:lang w:val="de-DE"/>
        </w:rPr>
        <w:t xml:space="preserve"> </w:t>
      </w:r>
      <w:r w:rsidRPr="003B689F">
        <w:rPr>
          <w:rFonts w:ascii="Arial" w:eastAsia="Arial" w:hAnsi="Arial" w:cs="Arial"/>
          <w:spacing w:val="-1"/>
          <w:lang w:val="de-DE"/>
        </w:rPr>
        <w:t>und</w:t>
      </w:r>
      <w:r w:rsidRPr="003B689F">
        <w:rPr>
          <w:rFonts w:ascii="Arial" w:eastAsia="Arial" w:hAnsi="Arial" w:cs="Arial"/>
          <w:lang w:val="de-DE"/>
        </w:rPr>
        <w:t xml:space="preserve"> </w:t>
      </w:r>
      <w:r w:rsidRPr="003B689F">
        <w:rPr>
          <w:rFonts w:ascii="Arial" w:eastAsia="Arial" w:hAnsi="Arial" w:cs="Arial"/>
          <w:spacing w:val="11"/>
          <w:lang w:val="de-DE"/>
        </w:rPr>
        <w:t xml:space="preserve"> </w:t>
      </w:r>
      <w:r w:rsidRPr="003B689F">
        <w:rPr>
          <w:rFonts w:ascii="Arial" w:eastAsia="Arial" w:hAnsi="Arial" w:cs="Arial"/>
          <w:spacing w:val="-1"/>
          <w:lang w:val="de-DE"/>
        </w:rPr>
        <w:t>„</w:t>
      </w:r>
      <w:r w:rsidRPr="003B689F">
        <w:rPr>
          <w:rFonts w:ascii="Arial" w:eastAsia="Arial" w:hAnsi="Arial" w:cs="Arial"/>
          <w:b/>
          <w:bCs/>
          <w:spacing w:val="-1"/>
          <w:lang w:val="de-DE"/>
        </w:rPr>
        <w:t>Hilfe</w:t>
      </w:r>
      <w:r w:rsidRPr="003B689F">
        <w:rPr>
          <w:rFonts w:ascii="Arial" w:eastAsia="Arial" w:hAnsi="Arial" w:cs="Arial"/>
          <w:spacing w:val="-1"/>
          <w:lang w:val="de-DE"/>
        </w:rPr>
        <w:t>“</w:t>
      </w:r>
      <w:r w:rsidRPr="003B689F">
        <w:rPr>
          <w:rFonts w:ascii="Arial" w:eastAsia="Arial" w:hAnsi="Arial" w:cs="Arial"/>
          <w:spacing w:val="28"/>
          <w:lang w:val="de-DE"/>
        </w:rPr>
        <w:t xml:space="preserve"> </w:t>
      </w:r>
      <w:r w:rsidRPr="003B689F">
        <w:rPr>
          <w:rFonts w:ascii="Arial" w:eastAsia="Arial" w:hAnsi="Arial" w:cs="Arial"/>
          <w:spacing w:val="-1"/>
          <w:lang w:val="de-DE"/>
        </w:rPr>
        <w:t>gewählt</w:t>
      </w:r>
      <w:r w:rsidRPr="003B689F">
        <w:rPr>
          <w:rFonts w:ascii="Arial" w:eastAsia="Arial" w:hAnsi="Arial" w:cs="Arial"/>
          <w:spacing w:val="2"/>
          <w:lang w:val="de-DE"/>
        </w:rPr>
        <w:t xml:space="preserve"> </w:t>
      </w:r>
      <w:r w:rsidRPr="003B689F">
        <w:rPr>
          <w:rFonts w:ascii="Arial" w:eastAsia="Arial" w:hAnsi="Arial" w:cs="Arial"/>
          <w:spacing w:val="-2"/>
          <w:lang w:val="de-DE"/>
        </w:rPr>
        <w:t>werden.</w:t>
      </w:r>
    </w:p>
    <w:p w:rsidR="00097B25" w:rsidRPr="003B689F" w:rsidRDefault="00097B25">
      <w:pPr>
        <w:spacing w:before="10"/>
        <w:rPr>
          <w:rFonts w:ascii="Arial" w:eastAsia="Arial" w:hAnsi="Arial" w:cs="Arial"/>
          <w:sz w:val="32"/>
          <w:szCs w:val="32"/>
          <w:lang w:val="de-DE"/>
        </w:rPr>
      </w:pPr>
    </w:p>
    <w:p w:rsidR="00097B25" w:rsidRPr="003B689F" w:rsidRDefault="00621453">
      <w:pPr>
        <w:pStyle w:val="Textkrper"/>
        <w:spacing w:line="361" w:lineRule="auto"/>
        <w:ind w:left="1351" w:right="3665"/>
        <w:rPr>
          <w:lang w:val="de-DE"/>
        </w:rPr>
      </w:pPr>
      <w:r w:rsidRPr="003B689F">
        <w:rPr>
          <w:spacing w:val="-1"/>
          <w:lang w:val="de-DE"/>
        </w:rPr>
        <w:t>Über</w:t>
      </w:r>
      <w:r w:rsidRPr="003B689F">
        <w:rPr>
          <w:lang w:val="de-DE"/>
        </w:rPr>
        <w:t xml:space="preserve"> 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lang w:val="de-DE"/>
        </w:rPr>
        <w:t xml:space="preserve"> 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1"/>
          <w:lang w:val="de-DE"/>
        </w:rPr>
        <w:t>Menüfläche</w:t>
      </w:r>
      <w:r w:rsidRPr="003B689F">
        <w:rPr>
          <w:lang w:val="de-DE"/>
        </w:rPr>
        <w:t xml:space="preserve"> 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„</w:t>
      </w:r>
      <w:r w:rsidRPr="003B689F">
        <w:rPr>
          <w:rFonts w:cs="Arial"/>
          <w:b/>
          <w:bCs/>
          <w:spacing w:val="-1"/>
          <w:lang w:val="de-DE"/>
        </w:rPr>
        <w:t>Antrag</w:t>
      </w:r>
      <w:r w:rsidRPr="003B689F">
        <w:rPr>
          <w:spacing w:val="-1"/>
          <w:lang w:val="de-DE"/>
        </w:rPr>
        <w:t>“</w:t>
      </w:r>
      <w:r w:rsidRPr="003B689F">
        <w:rPr>
          <w:lang w:val="de-DE"/>
        </w:rPr>
        <w:t xml:space="preserve"> 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öffnet</w:t>
      </w:r>
      <w:r w:rsidRPr="003B689F">
        <w:rPr>
          <w:lang w:val="de-DE"/>
        </w:rPr>
        <w:t xml:space="preserve"> 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sich</w:t>
      </w:r>
      <w:r w:rsidRPr="003B689F">
        <w:rPr>
          <w:lang w:val="de-DE"/>
        </w:rPr>
        <w:t xml:space="preserve"> 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2"/>
          <w:lang w:val="de-DE"/>
        </w:rPr>
        <w:t>das</w:t>
      </w:r>
      <w:r w:rsidRPr="003B689F">
        <w:rPr>
          <w:spacing w:val="25"/>
          <w:lang w:val="de-DE"/>
        </w:rPr>
        <w:t xml:space="preserve"> </w:t>
      </w:r>
      <w:r w:rsidRPr="003B689F">
        <w:rPr>
          <w:spacing w:val="-1"/>
          <w:lang w:val="de-DE"/>
        </w:rPr>
        <w:t>Fenster „Beihilfe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beantragen“.</w:t>
      </w: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spacing w:before="2"/>
        <w:rPr>
          <w:rFonts w:ascii="Arial" w:eastAsia="Arial" w:hAnsi="Arial" w:cs="Arial"/>
          <w:sz w:val="12"/>
          <w:szCs w:val="12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8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Beihilfe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beantragen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" o:spid="_x0000_s1085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NOSF/i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Beihilfe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beantragen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</w:rPr>
      </w:pPr>
    </w:p>
    <w:p w:rsidR="00097B25" w:rsidRDefault="00097B25">
      <w:pPr>
        <w:rPr>
          <w:rFonts w:ascii="Arial" w:eastAsia="Arial" w:hAnsi="Arial" w:cs="Arial"/>
        </w:rPr>
      </w:pPr>
    </w:p>
    <w:p w:rsidR="00097B25" w:rsidRDefault="00097B25">
      <w:pPr>
        <w:rPr>
          <w:rFonts w:ascii="Arial" w:eastAsia="Arial" w:hAnsi="Arial" w:cs="Arial"/>
        </w:rPr>
      </w:pPr>
    </w:p>
    <w:p w:rsidR="00097B25" w:rsidRDefault="00097B25">
      <w:pPr>
        <w:rPr>
          <w:rFonts w:ascii="Arial" w:eastAsia="Arial" w:hAnsi="Arial" w:cs="Arial"/>
        </w:rPr>
      </w:pPr>
    </w:p>
    <w:p w:rsidR="00097B25" w:rsidRDefault="00097B25">
      <w:pPr>
        <w:rPr>
          <w:rFonts w:ascii="Arial" w:eastAsia="Arial" w:hAnsi="Arial" w:cs="Arial"/>
        </w:rPr>
      </w:pPr>
    </w:p>
    <w:p w:rsidR="00097B25" w:rsidRDefault="00097B25">
      <w:pPr>
        <w:rPr>
          <w:rFonts w:ascii="Arial" w:eastAsia="Arial" w:hAnsi="Arial" w:cs="Arial"/>
        </w:rPr>
      </w:pPr>
    </w:p>
    <w:p w:rsidR="00097B25" w:rsidRPr="003B689F" w:rsidRDefault="003B689F">
      <w:pPr>
        <w:pStyle w:val="Textkrper"/>
        <w:spacing w:before="159" w:line="359" w:lineRule="auto"/>
        <w:ind w:left="5296" w:right="257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-908685</wp:posOffset>
                </wp:positionV>
                <wp:extent cx="2135505" cy="3464560"/>
                <wp:effectExtent l="2540" t="5715" r="5080" b="6350"/>
                <wp:wrapNone/>
                <wp:docPr id="8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3464560"/>
                          <a:chOff x="1384" y="-1431"/>
                          <a:chExt cx="3363" cy="5456"/>
                        </a:xfrm>
                      </wpg:grpSpPr>
                      <wpg:grpSp>
                        <wpg:cNvPr id="84" name="Group 56"/>
                        <wpg:cNvGrpSpPr>
                          <a:grpSpLocks/>
                        </wpg:cNvGrpSpPr>
                        <wpg:grpSpPr bwMode="auto">
                          <a:xfrm>
                            <a:off x="1391" y="-1424"/>
                            <a:ext cx="3348" cy="5441"/>
                            <a:chOff x="1391" y="-1424"/>
                            <a:chExt cx="3348" cy="5441"/>
                          </a:xfrm>
                        </wpg:grpSpPr>
                        <wps:wsp>
                          <wps:cNvPr id="85" name="Freeform 58"/>
                          <wps:cNvSpPr>
                            <a:spLocks/>
                          </wps:cNvSpPr>
                          <wps:spPr bwMode="auto">
                            <a:xfrm>
                              <a:off x="1391" y="-1424"/>
                              <a:ext cx="3348" cy="5441"/>
                            </a:xfrm>
                            <a:custGeom>
                              <a:avLst/>
                              <a:gdLst>
                                <a:gd name="T0" fmla="+- 0 1391 1391"/>
                                <a:gd name="T1" fmla="*/ T0 w 3348"/>
                                <a:gd name="T2" fmla="+- 0 -1424 -1424"/>
                                <a:gd name="T3" fmla="*/ -1424 h 5441"/>
                                <a:gd name="T4" fmla="+- 0 4739 1391"/>
                                <a:gd name="T5" fmla="*/ T4 w 3348"/>
                                <a:gd name="T6" fmla="+- 0 -1424 -1424"/>
                                <a:gd name="T7" fmla="*/ -1424 h 5441"/>
                                <a:gd name="T8" fmla="+- 0 4739 1391"/>
                                <a:gd name="T9" fmla="*/ T8 w 3348"/>
                                <a:gd name="T10" fmla="+- 0 4017 -1424"/>
                                <a:gd name="T11" fmla="*/ 4017 h 5441"/>
                                <a:gd name="T12" fmla="+- 0 1391 1391"/>
                                <a:gd name="T13" fmla="*/ T12 w 3348"/>
                                <a:gd name="T14" fmla="+- 0 4017 -1424"/>
                                <a:gd name="T15" fmla="*/ 4017 h 5441"/>
                                <a:gd name="T16" fmla="+- 0 1391 1391"/>
                                <a:gd name="T17" fmla="*/ T16 w 3348"/>
                                <a:gd name="T18" fmla="+- 0 -1424 -1424"/>
                                <a:gd name="T19" fmla="*/ -1424 h 5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5441">
                                  <a:moveTo>
                                    <a:pt x="0" y="0"/>
                                  </a:moveTo>
                                  <a:lnTo>
                                    <a:pt x="3348" y="0"/>
                                  </a:lnTo>
                                  <a:lnTo>
                                    <a:pt x="3348" y="5441"/>
                                  </a:lnTo>
                                  <a:lnTo>
                                    <a:pt x="0" y="54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-1345"/>
                              <a:ext cx="2547" cy="5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69.2pt;margin-top:-71.55pt;width:168.15pt;height:272.8pt;z-index:2872;mso-position-horizontal-relative:page" coordorigin="1384,-1431" coordsize="3363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">
                <v:group id="Group 56" o:spid="_x0000_s1027" style="position:absolute;left:1391;top:-1424;width:3348;height:5441" coordorigin="1391,-1424" coordsize="3348,5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8" o:spid="_x0000_s1028" style="position:absolute;left:1391;top:-1424;width:3348;height:5441;visibility:visible;mso-wrap-style:square;v-text-anchor:top" coordsize="3348,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ahMUA&#10;AADbAAAADwAAAGRycy9kb3ducmV2LnhtbESPQWvCQBSE7wX/w/IKvRTdWGrR6CZIqFLoJVrB6yP7&#10;mgSzb2N2m6T/vlsQPA4z8w2zSUfTiJ46V1tWMJ9FIIgLq2suFZy+dtMlCOeRNTaWScEvOUiTycMG&#10;Y20HPlB/9KUIEHYxKqi8b2MpXVGRQTezLXHwvm1n0AfZlVJ3OAS4aeRLFL1JgzWHhQpbyioqLscf&#10;oyB7fz23lz7ffz7n29Pc63olr5lST4/jdg3C0+jv4Vv7QytYLuD/S/gB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tqExQAAANsAAAAPAAAAAAAAAAAAAAAAAJgCAABkcnMv&#10;ZG93bnJldi54bWxQSwUGAAAAAAQABAD1AAAAigMAAAAA&#10;" path="m,l3348,r,5441l,5441,,xe" filled="f" strokecolor="silver">
                    <v:path arrowok="t" o:connecttype="custom" o:connectlocs="0,-1424;3348,-1424;3348,4017;0,4017;0,-1424" o:connectangles="0,0,0,0,0"/>
                  </v:shape>
                  <v:shape id="Picture 57" o:spid="_x0000_s1029" type="#_x0000_t75" style="position:absolute;left:1543;top:-1345;width:2547;height:5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swLDAAAA2wAAAA8AAABkcnMvZG93bnJldi54bWxEj0+LwjAUxO/CfofwFrxpqoJINS26i+Jh&#10;Ffyz90fzti02L6WJtv32G0HwOMzMb5hV2plKPKhxpWUFk3EEgjizuuRcwfWyHS1AOI+ssbJMCnpy&#10;kCYfgxXG2rZ8osfZ5yJA2MWooPC+jqV0WUEG3djWxMH7s41BH2STS91gG+CmktMomkuDJYeFAmv6&#10;Kii7ne9GwfZ48rv9od/sytvv96ydZG1//FFq+NmtlyA8df4dfrX3WsFiDs8v4QfI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+zAsMAAADbAAAADwAAAAAAAAAAAAAAAACf&#10;AgAAZHJzL2Rvd25yZXYueG1sUEsFBgAAAAAEAAQA9wAAAI8DAAAAAA==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  <w:r w:rsidR="00621453" w:rsidRPr="003B689F">
        <w:rPr>
          <w:spacing w:val="-1"/>
          <w:lang w:val="de-DE"/>
        </w:rPr>
        <w:t>Über</w:t>
      </w:r>
      <w:r w:rsidR="00621453" w:rsidRPr="003B689F">
        <w:rPr>
          <w:spacing w:val="33"/>
          <w:lang w:val="de-DE"/>
        </w:rPr>
        <w:t xml:space="preserve"> </w:t>
      </w:r>
      <w:r w:rsidR="00621453" w:rsidRPr="003B689F">
        <w:rPr>
          <w:spacing w:val="-1"/>
          <w:lang w:val="de-DE"/>
        </w:rPr>
        <w:t>das</w:t>
      </w:r>
      <w:r w:rsidR="00621453" w:rsidRPr="003B689F">
        <w:rPr>
          <w:spacing w:val="32"/>
          <w:lang w:val="de-DE"/>
        </w:rPr>
        <w:t xml:space="preserve"> </w:t>
      </w:r>
      <w:r w:rsidR="00621453" w:rsidRPr="003B689F">
        <w:rPr>
          <w:spacing w:val="-1"/>
          <w:lang w:val="de-DE"/>
        </w:rPr>
        <w:t>Kamerasymbol</w:t>
      </w:r>
      <w:r w:rsidR="00621453" w:rsidRPr="003B689F">
        <w:rPr>
          <w:spacing w:val="31"/>
          <w:lang w:val="de-DE"/>
        </w:rPr>
        <w:t xml:space="preserve"> </w:t>
      </w:r>
      <w:r w:rsidR="00621453" w:rsidRPr="003B689F">
        <w:rPr>
          <w:spacing w:val="-1"/>
          <w:lang w:val="de-DE"/>
        </w:rPr>
        <w:t>können</w:t>
      </w:r>
      <w:r w:rsidR="00621453" w:rsidRPr="003B689F">
        <w:rPr>
          <w:spacing w:val="31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31"/>
          <w:lang w:val="de-DE"/>
        </w:rPr>
        <w:t xml:space="preserve"> </w:t>
      </w:r>
      <w:r w:rsidR="00621453" w:rsidRPr="003B689F">
        <w:rPr>
          <w:spacing w:val="-1"/>
          <w:lang w:val="de-DE"/>
        </w:rPr>
        <w:t>Belege</w:t>
      </w:r>
      <w:r w:rsidR="00621453" w:rsidRPr="003B689F">
        <w:rPr>
          <w:spacing w:val="31"/>
          <w:lang w:val="de-DE"/>
        </w:rPr>
        <w:t xml:space="preserve"> </w:t>
      </w:r>
      <w:r w:rsidR="00621453" w:rsidRPr="003B689F">
        <w:rPr>
          <w:spacing w:val="-1"/>
          <w:lang w:val="de-DE"/>
        </w:rPr>
        <w:t>auto-</w:t>
      </w:r>
      <w:r w:rsidR="00621453" w:rsidRPr="003B689F">
        <w:rPr>
          <w:spacing w:val="30"/>
          <w:lang w:val="de-DE"/>
        </w:rPr>
        <w:t xml:space="preserve"> </w:t>
      </w:r>
      <w:proofErr w:type="spellStart"/>
      <w:r w:rsidR="00621453" w:rsidRPr="003B689F">
        <w:rPr>
          <w:spacing w:val="-1"/>
          <w:lang w:val="de-DE"/>
        </w:rPr>
        <w:t>matisch</w:t>
      </w:r>
      <w:proofErr w:type="spellEnd"/>
      <w:r w:rsidR="00621453" w:rsidRPr="003B689F">
        <w:rPr>
          <w:spacing w:val="1"/>
          <w:lang w:val="de-DE"/>
        </w:rPr>
        <w:t xml:space="preserve"> </w:t>
      </w:r>
      <w:r w:rsidR="00621453" w:rsidRPr="003B689F">
        <w:rPr>
          <w:spacing w:val="-1"/>
          <w:lang w:val="de-DE"/>
        </w:rPr>
        <w:t>erkannt,</w:t>
      </w:r>
      <w:r w:rsidR="00621453" w:rsidRPr="003B689F">
        <w:rPr>
          <w:spacing w:val="2"/>
          <w:lang w:val="de-DE"/>
        </w:rPr>
        <w:t xml:space="preserve"> </w:t>
      </w:r>
      <w:r w:rsidR="00621453" w:rsidRPr="003B689F">
        <w:rPr>
          <w:spacing w:val="-1"/>
          <w:lang w:val="de-DE"/>
        </w:rPr>
        <w:t>zugeschnitten</w:t>
      </w:r>
      <w:r w:rsidR="00621453" w:rsidRPr="003B689F">
        <w:rPr>
          <w:lang w:val="de-DE"/>
        </w:rPr>
        <w:t xml:space="preserve">  </w:t>
      </w:r>
      <w:r w:rsidR="00621453" w:rsidRPr="003B689F">
        <w:rPr>
          <w:spacing w:val="-1"/>
          <w:lang w:val="de-DE"/>
        </w:rPr>
        <w:t>und</w:t>
      </w:r>
      <w:r w:rsidR="00621453" w:rsidRPr="003B689F">
        <w:rPr>
          <w:spacing w:val="59"/>
          <w:lang w:val="de-DE"/>
        </w:rPr>
        <w:t xml:space="preserve"> </w:t>
      </w:r>
      <w:r w:rsidR="00621453" w:rsidRPr="003B689F">
        <w:rPr>
          <w:spacing w:val="-1"/>
          <w:lang w:val="de-DE"/>
        </w:rPr>
        <w:t>fotografiert</w:t>
      </w:r>
      <w:r w:rsidR="00621453" w:rsidRPr="003B689F">
        <w:rPr>
          <w:spacing w:val="35"/>
          <w:lang w:val="de-DE"/>
        </w:rPr>
        <w:t xml:space="preserve"> </w:t>
      </w:r>
      <w:r w:rsidR="00621453" w:rsidRPr="003B689F">
        <w:rPr>
          <w:spacing w:val="-2"/>
          <w:lang w:val="de-DE"/>
        </w:rPr>
        <w:t>werden.</w:t>
      </w:r>
      <w:r w:rsidR="00621453" w:rsidRPr="003B689F">
        <w:rPr>
          <w:spacing w:val="23"/>
          <w:lang w:val="de-DE"/>
        </w:rPr>
        <w:t xml:space="preserve"> </w:t>
      </w:r>
      <w:r w:rsidR="00621453" w:rsidRPr="003B689F">
        <w:rPr>
          <w:spacing w:val="-1"/>
          <w:lang w:val="de-DE"/>
        </w:rPr>
        <w:t>Es</w:t>
      </w:r>
      <w:r w:rsidR="00621453" w:rsidRPr="003B689F">
        <w:rPr>
          <w:spacing w:val="22"/>
          <w:lang w:val="de-DE"/>
        </w:rPr>
        <w:t xml:space="preserve"> </w:t>
      </w:r>
      <w:r w:rsidR="00621453" w:rsidRPr="003B689F">
        <w:rPr>
          <w:spacing w:val="-2"/>
          <w:lang w:val="de-DE"/>
        </w:rPr>
        <w:t>werden</w:t>
      </w:r>
      <w:r w:rsidR="00621453" w:rsidRPr="003B689F">
        <w:rPr>
          <w:spacing w:val="22"/>
          <w:lang w:val="de-DE"/>
        </w:rPr>
        <w:t xml:space="preserve"> </w:t>
      </w:r>
      <w:r w:rsidR="00621453" w:rsidRPr="003B689F">
        <w:rPr>
          <w:spacing w:val="-1"/>
          <w:lang w:val="de-DE"/>
        </w:rPr>
        <w:t>Hinweise</w:t>
      </w:r>
      <w:r w:rsidR="00621453" w:rsidRPr="003B689F">
        <w:rPr>
          <w:spacing w:val="22"/>
          <w:lang w:val="de-DE"/>
        </w:rPr>
        <w:t xml:space="preserve"> </w:t>
      </w:r>
      <w:r w:rsidR="00621453" w:rsidRPr="003B689F">
        <w:rPr>
          <w:spacing w:val="-2"/>
          <w:lang w:val="de-DE"/>
        </w:rPr>
        <w:t>zur</w:t>
      </w:r>
      <w:r w:rsidR="00621453" w:rsidRPr="003B689F">
        <w:rPr>
          <w:spacing w:val="23"/>
          <w:lang w:val="de-DE"/>
        </w:rPr>
        <w:t xml:space="preserve"> </w:t>
      </w:r>
      <w:r w:rsidR="00621453" w:rsidRPr="003B689F">
        <w:rPr>
          <w:spacing w:val="-1"/>
          <w:lang w:val="de-DE"/>
        </w:rPr>
        <w:t>Bildqualität</w:t>
      </w:r>
      <w:r w:rsidR="00621453" w:rsidRPr="003B689F">
        <w:rPr>
          <w:spacing w:val="21"/>
          <w:lang w:val="de-DE"/>
        </w:rPr>
        <w:t xml:space="preserve"> </w:t>
      </w:r>
      <w:r w:rsidR="00621453" w:rsidRPr="003B689F">
        <w:rPr>
          <w:spacing w:val="-1"/>
          <w:lang w:val="de-DE"/>
        </w:rPr>
        <w:t>(z.</w:t>
      </w:r>
      <w:r w:rsidR="00621453" w:rsidRPr="003B689F">
        <w:rPr>
          <w:spacing w:val="23"/>
          <w:lang w:val="de-DE"/>
        </w:rPr>
        <w:t xml:space="preserve"> </w:t>
      </w:r>
      <w:r w:rsidR="00621453" w:rsidRPr="003B689F">
        <w:rPr>
          <w:spacing w:val="-1"/>
          <w:lang w:val="de-DE"/>
        </w:rPr>
        <w:t>B.</w:t>
      </w:r>
      <w:r w:rsidR="00621453" w:rsidRPr="003B689F">
        <w:rPr>
          <w:spacing w:val="45"/>
          <w:lang w:val="de-DE"/>
        </w:rPr>
        <w:t xml:space="preserve"> </w:t>
      </w:r>
      <w:r w:rsidR="00621453" w:rsidRPr="003B689F">
        <w:rPr>
          <w:spacing w:val="-1"/>
          <w:lang w:val="de-DE"/>
        </w:rPr>
        <w:t>Lichtverhältnis,</w:t>
      </w:r>
      <w:r w:rsidR="00621453" w:rsidRPr="003B689F">
        <w:rPr>
          <w:spacing w:val="27"/>
          <w:lang w:val="de-DE"/>
        </w:rPr>
        <w:t xml:space="preserve"> </w:t>
      </w:r>
      <w:r w:rsidR="00621453" w:rsidRPr="003B689F">
        <w:rPr>
          <w:spacing w:val="-1"/>
          <w:lang w:val="de-DE"/>
        </w:rPr>
        <w:t>Entfernung</w:t>
      </w:r>
      <w:r w:rsidR="00621453" w:rsidRPr="003B689F">
        <w:rPr>
          <w:spacing w:val="28"/>
          <w:lang w:val="de-DE"/>
        </w:rPr>
        <w:t xml:space="preserve"> </w:t>
      </w:r>
      <w:r w:rsidR="00621453" w:rsidRPr="003B689F">
        <w:rPr>
          <w:spacing w:val="-2"/>
          <w:lang w:val="de-DE"/>
        </w:rPr>
        <w:t>zum</w:t>
      </w:r>
      <w:r w:rsidR="00621453" w:rsidRPr="003B689F">
        <w:rPr>
          <w:spacing w:val="27"/>
          <w:lang w:val="de-DE"/>
        </w:rPr>
        <w:t xml:space="preserve"> </w:t>
      </w:r>
      <w:r w:rsidR="00621453" w:rsidRPr="003B689F">
        <w:rPr>
          <w:spacing w:val="-2"/>
          <w:lang w:val="de-DE"/>
        </w:rPr>
        <w:t>Motiv)</w:t>
      </w:r>
      <w:r w:rsidR="00621453" w:rsidRPr="003B689F">
        <w:rPr>
          <w:spacing w:val="27"/>
          <w:lang w:val="de-DE"/>
        </w:rPr>
        <w:t xml:space="preserve"> </w:t>
      </w:r>
      <w:r w:rsidR="00621453" w:rsidRPr="003B689F">
        <w:rPr>
          <w:spacing w:val="-1"/>
          <w:lang w:val="de-DE"/>
        </w:rPr>
        <w:t>gegeben.</w:t>
      </w:r>
      <w:r w:rsidR="00621453" w:rsidRPr="003B689F">
        <w:rPr>
          <w:spacing w:val="28"/>
          <w:lang w:val="de-DE"/>
        </w:rPr>
        <w:t xml:space="preserve"> </w:t>
      </w:r>
      <w:r w:rsidR="00621453" w:rsidRPr="003B689F">
        <w:rPr>
          <w:spacing w:val="-1"/>
          <w:lang w:val="de-DE"/>
        </w:rPr>
        <w:t>Das</w:t>
      </w:r>
      <w:r w:rsidR="00621453" w:rsidRPr="003B689F">
        <w:rPr>
          <w:spacing w:val="32"/>
          <w:lang w:val="de-DE"/>
        </w:rPr>
        <w:t xml:space="preserve"> </w:t>
      </w:r>
      <w:r w:rsidR="00621453" w:rsidRPr="003B689F">
        <w:rPr>
          <w:spacing w:val="-1"/>
          <w:lang w:val="de-DE"/>
        </w:rPr>
        <w:t>fotografierte</w:t>
      </w:r>
      <w:r w:rsidR="00621453" w:rsidRPr="003B689F">
        <w:rPr>
          <w:spacing w:val="31"/>
          <w:lang w:val="de-DE"/>
        </w:rPr>
        <w:t xml:space="preserve"> </w:t>
      </w:r>
      <w:r w:rsidR="00621453" w:rsidRPr="003B689F">
        <w:rPr>
          <w:spacing w:val="-1"/>
          <w:lang w:val="de-DE"/>
        </w:rPr>
        <w:t>Dokument</w:t>
      </w:r>
      <w:r w:rsidR="00621453" w:rsidRPr="003B689F">
        <w:rPr>
          <w:spacing w:val="33"/>
          <w:lang w:val="de-DE"/>
        </w:rPr>
        <w:t xml:space="preserve"> </w:t>
      </w:r>
      <w:r w:rsidR="00621453" w:rsidRPr="003B689F">
        <w:rPr>
          <w:spacing w:val="-1"/>
          <w:lang w:val="de-DE"/>
        </w:rPr>
        <w:t>erscheint</w:t>
      </w:r>
      <w:r w:rsidR="00621453" w:rsidRPr="003B689F">
        <w:rPr>
          <w:spacing w:val="33"/>
          <w:lang w:val="de-DE"/>
        </w:rPr>
        <w:t xml:space="preserve"> </w:t>
      </w:r>
      <w:r w:rsidR="00621453" w:rsidRPr="003B689F">
        <w:rPr>
          <w:spacing w:val="-1"/>
          <w:lang w:val="de-DE"/>
        </w:rPr>
        <w:t>als</w:t>
      </w:r>
      <w:r w:rsidR="00621453" w:rsidRPr="003B689F">
        <w:rPr>
          <w:spacing w:val="32"/>
          <w:lang w:val="de-DE"/>
        </w:rPr>
        <w:t xml:space="preserve"> </w:t>
      </w:r>
      <w:r w:rsidR="00621453" w:rsidRPr="003B689F">
        <w:rPr>
          <w:spacing w:val="-1"/>
          <w:lang w:val="de-DE"/>
        </w:rPr>
        <w:t>Miniatur-</w:t>
      </w:r>
      <w:r w:rsidR="00621453" w:rsidRPr="003B689F">
        <w:rPr>
          <w:spacing w:val="35"/>
          <w:lang w:val="de-DE"/>
        </w:rPr>
        <w:t xml:space="preserve"> </w:t>
      </w:r>
      <w:proofErr w:type="spellStart"/>
      <w:r w:rsidR="00621453" w:rsidRPr="003B689F">
        <w:rPr>
          <w:spacing w:val="-1"/>
          <w:lang w:val="de-DE"/>
        </w:rPr>
        <w:t>bild</w:t>
      </w:r>
      <w:proofErr w:type="spellEnd"/>
      <w:r w:rsidR="00621453" w:rsidRPr="003B689F">
        <w:rPr>
          <w:lang w:val="de-DE"/>
        </w:rPr>
        <w:t xml:space="preserve"> </w:t>
      </w:r>
      <w:r w:rsidR="00621453" w:rsidRPr="003B689F">
        <w:rPr>
          <w:spacing w:val="-1"/>
          <w:lang w:val="de-DE"/>
        </w:rPr>
        <w:t>und</w:t>
      </w:r>
      <w:r w:rsidR="00621453" w:rsidRPr="003B689F">
        <w:rPr>
          <w:spacing w:val="-2"/>
          <w:lang w:val="de-DE"/>
        </w:rPr>
        <w:t xml:space="preserve"> </w:t>
      </w:r>
      <w:r w:rsidR="00621453" w:rsidRPr="003B689F">
        <w:rPr>
          <w:lang w:val="de-DE"/>
        </w:rPr>
        <w:t xml:space="preserve">kann </w:t>
      </w:r>
      <w:r w:rsidR="00621453" w:rsidRPr="003B689F">
        <w:rPr>
          <w:spacing w:val="-1"/>
          <w:lang w:val="de-DE"/>
        </w:rPr>
        <w:t>bei</w:t>
      </w:r>
      <w:r w:rsidR="00621453" w:rsidRPr="003B689F">
        <w:rPr>
          <w:lang w:val="de-DE"/>
        </w:rPr>
        <w:t xml:space="preserve"> </w:t>
      </w:r>
      <w:r w:rsidR="00621453" w:rsidRPr="003B689F">
        <w:rPr>
          <w:spacing w:val="-2"/>
          <w:lang w:val="de-DE"/>
        </w:rPr>
        <w:t>Bedarf</w:t>
      </w:r>
      <w:r w:rsidR="00621453" w:rsidRPr="003B689F">
        <w:rPr>
          <w:spacing w:val="-1"/>
          <w:lang w:val="de-DE"/>
        </w:rPr>
        <w:t xml:space="preserve"> wieder</w:t>
      </w:r>
      <w:r w:rsidR="00621453" w:rsidRPr="003B689F">
        <w:rPr>
          <w:spacing w:val="2"/>
          <w:lang w:val="de-DE"/>
        </w:rPr>
        <w:t xml:space="preserve"> </w:t>
      </w:r>
      <w:r w:rsidR="00621453" w:rsidRPr="003B689F">
        <w:rPr>
          <w:spacing w:val="-1"/>
          <w:lang w:val="de-DE"/>
        </w:rPr>
        <w:t xml:space="preserve">gelöscht </w:t>
      </w:r>
      <w:r w:rsidR="00621453" w:rsidRPr="003B689F">
        <w:rPr>
          <w:spacing w:val="-2"/>
          <w:lang w:val="de-DE"/>
        </w:rPr>
        <w:t>werden.</w:t>
      </w:r>
    </w:p>
    <w:p w:rsidR="00097B25" w:rsidRPr="003B689F" w:rsidRDefault="00097B25">
      <w:pPr>
        <w:spacing w:line="359" w:lineRule="auto"/>
        <w:jc w:val="both"/>
        <w:rPr>
          <w:lang w:val="de-DE"/>
        </w:rPr>
        <w:sectPr w:rsidR="00097B25" w:rsidRPr="003B689F">
          <w:pgSz w:w="11910" w:h="16840"/>
          <w:pgMar w:top="1580" w:right="1280" w:bottom="1740" w:left="0" w:header="0" w:footer="1548" w:gutter="0"/>
          <w:cols w:space="720"/>
        </w:sect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lastRenderedPageBreak/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8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Beleg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fokussieren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086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Gye18K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Beleg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fokussieren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2755A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503270496" behindDoc="1" locked="0" layoutInCell="1" allowOverlap="1" wp14:anchorId="379F0102" wp14:editId="69F6836A">
            <wp:simplePos x="0" y="0"/>
            <wp:positionH relativeFrom="column">
              <wp:posOffset>882015</wp:posOffset>
            </wp:positionH>
            <wp:positionV relativeFrom="paragraph">
              <wp:posOffset>65405</wp:posOffset>
            </wp:positionV>
            <wp:extent cx="2343150" cy="3629025"/>
            <wp:effectExtent l="0" t="0" r="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097B25">
      <w:pPr>
        <w:spacing w:before="3"/>
        <w:rPr>
          <w:rFonts w:ascii="Arial" w:eastAsia="Arial" w:hAnsi="Arial" w:cs="Arial"/>
          <w:sz w:val="17"/>
          <w:szCs w:val="17"/>
        </w:rPr>
      </w:pPr>
    </w:p>
    <w:p w:rsidR="00097B25" w:rsidRPr="003B689F" w:rsidRDefault="00621453">
      <w:pPr>
        <w:pStyle w:val="Textkrper"/>
        <w:spacing w:line="360" w:lineRule="auto"/>
        <w:ind w:left="6165" w:right="304"/>
        <w:jc w:val="both"/>
        <w:rPr>
          <w:lang w:val="de-DE"/>
        </w:rPr>
      </w:pPr>
      <w:r w:rsidRPr="003B689F">
        <w:rPr>
          <w:spacing w:val="-1"/>
          <w:lang w:val="de-DE"/>
        </w:rPr>
        <w:t>Um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1"/>
          <w:lang w:val="de-DE"/>
        </w:rPr>
        <w:t>eine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lesbare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1"/>
          <w:lang w:val="de-DE"/>
        </w:rPr>
        <w:t>Bildqualität</w:t>
      </w:r>
      <w:r w:rsidRPr="003B689F">
        <w:rPr>
          <w:spacing w:val="30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sicherzustel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23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len</w:t>
      </w:r>
      <w:proofErr w:type="spellEnd"/>
      <w:r w:rsidRPr="003B689F">
        <w:rPr>
          <w:spacing w:val="-1"/>
          <w:lang w:val="de-DE"/>
        </w:rPr>
        <w:t>,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2"/>
          <w:lang w:val="de-DE"/>
        </w:rPr>
        <w:t>auf</w:t>
      </w:r>
      <w:r w:rsidRPr="003B689F">
        <w:rPr>
          <w:spacing w:val="30"/>
          <w:lang w:val="de-DE"/>
        </w:rPr>
        <w:t xml:space="preserve"> </w:t>
      </w:r>
      <w:r w:rsidRPr="003B689F">
        <w:rPr>
          <w:lang w:val="de-DE"/>
        </w:rPr>
        <w:t>gute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Lichtverhältnisse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ach-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ten.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Auch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sollten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sich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Belege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deutlich</w:t>
      </w:r>
      <w:r w:rsidRPr="003B689F">
        <w:rPr>
          <w:spacing w:val="41"/>
          <w:lang w:val="de-DE"/>
        </w:rPr>
        <w:t xml:space="preserve"> </w:t>
      </w:r>
      <w:r w:rsidRPr="003B689F">
        <w:rPr>
          <w:spacing w:val="-2"/>
          <w:lang w:val="de-DE"/>
        </w:rPr>
        <w:t>vom</w:t>
      </w:r>
      <w:r w:rsidRPr="003B689F">
        <w:rPr>
          <w:spacing w:val="28"/>
          <w:lang w:val="de-DE"/>
        </w:rPr>
        <w:t xml:space="preserve"> </w:t>
      </w:r>
      <w:r w:rsidRPr="003B689F">
        <w:rPr>
          <w:spacing w:val="-1"/>
          <w:lang w:val="de-DE"/>
        </w:rPr>
        <w:t>Hintergrund</w:t>
      </w:r>
      <w:r w:rsidRPr="003B689F">
        <w:rPr>
          <w:spacing w:val="27"/>
          <w:lang w:val="de-DE"/>
        </w:rPr>
        <w:t xml:space="preserve"> </w:t>
      </w:r>
      <w:r w:rsidRPr="003B689F">
        <w:rPr>
          <w:spacing w:val="-1"/>
          <w:lang w:val="de-DE"/>
        </w:rPr>
        <w:t>abheben.</w:t>
      </w:r>
      <w:r w:rsidRPr="003B689F">
        <w:rPr>
          <w:spacing w:val="28"/>
          <w:lang w:val="de-DE"/>
        </w:rPr>
        <w:t xml:space="preserve"> </w:t>
      </w:r>
      <w:r w:rsidRPr="003B689F">
        <w:rPr>
          <w:spacing w:val="-1"/>
          <w:lang w:val="de-DE"/>
        </w:rPr>
        <w:t>Es</w:t>
      </w:r>
      <w:r w:rsidRPr="003B689F">
        <w:rPr>
          <w:spacing w:val="27"/>
          <w:lang w:val="de-DE"/>
        </w:rPr>
        <w:t xml:space="preserve"> </w:t>
      </w:r>
      <w:r w:rsidRPr="003B689F">
        <w:rPr>
          <w:spacing w:val="-1"/>
          <w:lang w:val="de-DE"/>
        </w:rPr>
        <w:t>sind</w:t>
      </w:r>
      <w:r w:rsidRPr="003B689F">
        <w:rPr>
          <w:spacing w:val="27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unnö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22"/>
          <w:lang w:val="de-DE"/>
        </w:rPr>
        <w:t xml:space="preserve"> </w:t>
      </w:r>
      <w:proofErr w:type="spellStart"/>
      <w:r w:rsidRPr="003B689F">
        <w:rPr>
          <w:lang w:val="de-DE"/>
        </w:rPr>
        <w:t>tige</w:t>
      </w:r>
      <w:proofErr w:type="spellEnd"/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Schattenwürfe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vermeiden.</w:t>
      </w:r>
      <w:r w:rsidRPr="003B689F">
        <w:rPr>
          <w:spacing w:val="8"/>
          <w:lang w:val="de-DE"/>
        </w:rPr>
        <w:t xml:space="preserve"> </w:t>
      </w:r>
      <w:r w:rsidRPr="003B689F">
        <w:rPr>
          <w:spacing w:val="-1"/>
          <w:lang w:val="de-DE"/>
        </w:rPr>
        <w:t>Jeder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Beleg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sollte</w:t>
      </w:r>
      <w:r w:rsidRPr="003B689F">
        <w:rPr>
          <w:spacing w:val="-2"/>
          <w:lang w:val="de-DE"/>
        </w:rPr>
        <w:t xml:space="preserve"> einzeln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fotografiert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werden.</w:t>
      </w:r>
    </w:p>
    <w:p w:rsidR="00097B25" w:rsidRPr="003B689F" w:rsidRDefault="00097B25">
      <w:pPr>
        <w:rPr>
          <w:rFonts w:ascii="Arial" w:eastAsia="Arial" w:hAnsi="Arial" w:cs="Arial"/>
          <w:lang w:val="de-DE"/>
        </w:rPr>
      </w:pPr>
    </w:p>
    <w:p w:rsidR="00097B25" w:rsidRPr="003B689F" w:rsidRDefault="00621453">
      <w:pPr>
        <w:pStyle w:val="Textkrper"/>
        <w:spacing w:before="129" w:line="361" w:lineRule="auto"/>
        <w:ind w:left="6165" w:right="304"/>
        <w:jc w:val="both"/>
        <w:rPr>
          <w:lang w:val="de-DE"/>
        </w:rPr>
      </w:pPr>
      <w:r w:rsidRPr="003B689F">
        <w:rPr>
          <w:spacing w:val="-1"/>
          <w:lang w:val="de-DE"/>
        </w:rPr>
        <w:t>Erfolgt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keine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manuelle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Auslösung,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löst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1"/>
          <w:lang w:val="de-DE"/>
        </w:rPr>
        <w:t xml:space="preserve"> </w:t>
      </w:r>
      <w:r w:rsidRPr="003B689F">
        <w:rPr>
          <w:spacing w:val="-1"/>
          <w:lang w:val="de-DE"/>
        </w:rPr>
        <w:t>App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automatisch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aus.</w:t>
      </w: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spacing w:before="7"/>
        <w:rPr>
          <w:rFonts w:ascii="Arial" w:eastAsia="Arial" w:hAnsi="Arial" w:cs="Arial"/>
          <w:sz w:val="14"/>
          <w:szCs w:val="14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Beleg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fokussieren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87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I1guKO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Beleg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fokussieren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rPr>
          <w:rFonts w:ascii="Arial" w:eastAsia="Arial" w:hAnsi="Arial" w:cs="Arial"/>
          <w:sz w:val="20"/>
          <w:szCs w:val="20"/>
        </w:rPr>
      </w:pPr>
    </w:p>
    <w:p w:rsidR="00097B25" w:rsidRDefault="002755A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503271520" behindDoc="1" locked="0" layoutInCell="1" allowOverlap="1" wp14:anchorId="7167489C" wp14:editId="22597937">
            <wp:simplePos x="0" y="0"/>
            <wp:positionH relativeFrom="column">
              <wp:posOffset>882595</wp:posOffset>
            </wp:positionH>
            <wp:positionV relativeFrom="paragraph">
              <wp:posOffset>75235</wp:posOffset>
            </wp:positionV>
            <wp:extent cx="2051436" cy="3343622"/>
            <wp:effectExtent l="0" t="0" r="635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96" cy="33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25" w:rsidRDefault="00097B25">
      <w:pPr>
        <w:spacing w:before="2"/>
        <w:rPr>
          <w:rFonts w:ascii="Arial" w:eastAsia="Arial" w:hAnsi="Arial" w:cs="Arial"/>
        </w:rPr>
      </w:pPr>
    </w:p>
    <w:p w:rsidR="00097B25" w:rsidRPr="003B689F" w:rsidRDefault="00621453">
      <w:pPr>
        <w:pStyle w:val="Textkrper"/>
        <w:spacing w:before="72" w:line="360" w:lineRule="auto"/>
        <w:ind w:left="6165" w:right="303"/>
        <w:jc w:val="both"/>
        <w:rPr>
          <w:lang w:val="de-DE"/>
        </w:rPr>
      </w:pPr>
      <w:r w:rsidRPr="003B689F">
        <w:rPr>
          <w:spacing w:val="-1"/>
          <w:lang w:val="de-DE"/>
        </w:rPr>
        <w:t>Anschließend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wird</w:t>
      </w:r>
      <w:r w:rsidRPr="003B689F">
        <w:rPr>
          <w:spacing w:val="48"/>
          <w:lang w:val="de-DE"/>
        </w:rPr>
        <w:t xml:space="preserve"> </w:t>
      </w:r>
      <w:r w:rsidRPr="003B689F">
        <w:rPr>
          <w:spacing w:val="-1"/>
          <w:lang w:val="de-DE"/>
        </w:rPr>
        <w:t>mit</w:t>
      </w:r>
      <w:r w:rsidRPr="003B689F">
        <w:rPr>
          <w:spacing w:val="50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spacing w:val="49"/>
          <w:lang w:val="de-DE"/>
        </w:rPr>
        <w:t xml:space="preserve"> </w:t>
      </w:r>
      <w:r w:rsidRPr="003B689F">
        <w:rPr>
          <w:spacing w:val="-1"/>
          <w:lang w:val="de-DE"/>
        </w:rPr>
        <w:t>blauen</w:t>
      </w:r>
      <w:r w:rsidRPr="003B689F">
        <w:rPr>
          <w:spacing w:val="48"/>
          <w:lang w:val="de-DE"/>
        </w:rPr>
        <w:t xml:space="preserve"> </w:t>
      </w:r>
      <w:r w:rsidRPr="003B689F">
        <w:rPr>
          <w:spacing w:val="-1"/>
          <w:lang w:val="de-DE"/>
        </w:rPr>
        <w:t>Rah-</w:t>
      </w:r>
      <w:r w:rsidRPr="003B689F">
        <w:rPr>
          <w:spacing w:val="29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men</w:t>
      </w:r>
      <w:proofErr w:type="spellEnd"/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richtige</w:t>
      </w:r>
      <w:r w:rsidRPr="003B689F">
        <w:rPr>
          <w:spacing w:val="26"/>
          <w:lang w:val="de-DE"/>
        </w:rPr>
        <w:t xml:space="preserve"> </w:t>
      </w:r>
      <w:r w:rsidRPr="003B689F">
        <w:rPr>
          <w:spacing w:val="-1"/>
          <w:lang w:val="de-DE"/>
        </w:rPr>
        <w:t>Fotoausschnitt</w:t>
      </w:r>
      <w:r w:rsidRPr="003B689F">
        <w:rPr>
          <w:spacing w:val="27"/>
          <w:lang w:val="de-DE"/>
        </w:rPr>
        <w:t xml:space="preserve"> </w:t>
      </w:r>
      <w:proofErr w:type="spellStart"/>
      <w:r w:rsidRPr="003B689F">
        <w:rPr>
          <w:spacing w:val="-2"/>
          <w:lang w:val="de-DE"/>
        </w:rPr>
        <w:t>ausge</w:t>
      </w:r>
      <w:proofErr w:type="spellEnd"/>
      <w:r w:rsidRPr="003B689F">
        <w:rPr>
          <w:spacing w:val="-2"/>
          <w:lang w:val="de-DE"/>
        </w:rPr>
        <w:t>-</w:t>
      </w:r>
      <w:r w:rsidRPr="003B689F">
        <w:rPr>
          <w:spacing w:val="38"/>
          <w:lang w:val="de-DE"/>
        </w:rPr>
        <w:t xml:space="preserve"> </w:t>
      </w:r>
      <w:r w:rsidRPr="003B689F">
        <w:rPr>
          <w:spacing w:val="-1"/>
          <w:lang w:val="de-DE"/>
        </w:rPr>
        <w:t>wählt.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App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schlägt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hierfür</w:t>
      </w:r>
      <w:r w:rsidRPr="003B689F">
        <w:rPr>
          <w:spacing w:val="19"/>
          <w:lang w:val="de-DE"/>
        </w:rPr>
        <w:t xml:space="preserve"> </w:t>
      </w:r>
      <w:r w:rsidRPr="003B689F">
        <w:rPr>
          <w:spacing w:val="-1"/>
          <w:lang w:val="de-DE"/>
        </w:rPr>
        <w:t>Kanten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2"/>
          <w:lang w:val="de-DE"/>
        </w:rPr>
        <w:t>vor,</w:t>
      </w:r>
      <w:r w:rsidRPr="003B689F">
        <w:rPr>
          <w:spacing w:val="25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1"/>
          <w:lang w:val="de-DE"/>
        </w:rPr>
        <w:t>an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1"/>
          <w:lang w:val="de-DE"/>
        </w:rPr>
        <w:t>den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1"/>
          <w:lang w:val="de-DE"/>
        </w:rPr>
        <w:t>Ausschnitt</w:t>
      </w:r>
      <w:r w:rsidRPr="003B689F">
        <w:rPr>
          <w:spacing w:val="38"/>
          <w:lang w:val="de-DE"/>
        </w:rPr>
        <w:t xml:space="preserve"> </w:t>
      </w:r>
      <w:r w:rsidRPr="003B689F">
        <w:rPr>
          <w:spacing w:val="-1"/>
          <w:lang w:val="de-DE"/>
        </w:rPr>
        <w:t>angepasst</w:t>
      </w:r>
      <w:r w:rsidRPr="003B689F">
        <w:rPr>
          <w:spacing w:val="38"/>
          <w:lang w:val="de-DE"/>
        </w:rPr>
        <w:t xml:space="preserve"> </w:t>
      </w:r>
      <w:r w:rsidRPr="003B689F">
        <w:rPr>
          <w:spacing w:val="-2"/>
          <w:lang w:val="de-DE"/>
        </w:rPr>
        <w:t>werden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1"/>
          <w:lang w:val="de-DE"/>
        </w:rPr>
        <w:t>können.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1"/>
          <w:lang w:val="de-DE"/>
        </w:rPr>
        <w:t>Über</w:t>
      </w:r>
      <w:r w:rsidRPr="003B689F">
        <w:rPr>
          <w:spacing w:val="4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kleine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Ansicht</w:t>
      </w:r>
      <w:r w:rsidRPr="003B689F">
        <w:rPr>
          <w:spacing w:val="7"/>
          <w:lang w:val="de-DE"/>
        </w:rPr>
        <w:t xml:space="preserve"> </w:t>
      </w:r>
      <w:r w:rsidRPr="003B689F">
        <w:rPr>
          <w:spacing w:val="-1"/>
          <w:lang w:val="de-DE"/>
        </w:rPr>
        <w:t>des</w:t>
      </w:r>
      <w:r w:rsidRPr="003B689F">
        <w:rPr>
          <w:spacing w:val="6"/>
          <w:lang w:val="de-DE"/>
        </w:rPr>
        <w:t xml:space="preserve"> </w:t>
      </w:r>
      <w:r w:rsidRPr="003B689F">
        <w:rPr>
          <w:spacing w:val="-1"/>
          <w:lang w:val="de-DE"/>
        </w:rPr>
        <w:t>Fotos</w:t>
      </w:r>
      <w:r w:rsidRPr="003B689F">
        <w:rPr>
          <w:spacing w:val="24"/>
          <w:lang w:val="de-DE"/>
        </w:rPr>
        <w:t xml:space="preserve"> </w:t>
      </w:r>
      <w:r w:rsidRPr="003B689F">
        <w:rPr>
          <w:spacing w:val="-1"/>
          <w:lang w:val="de-DE"/>
        </w:rPr>
        <w:t>ist</w:t>
      </w:r>
      <w:r w:rsidRPr="003B689F">
        <w:rPr>
          <w:spacing w:val="50"/>
          <w:lang w:val="de-DE"/>
        </w:rPr>
        <w:t xml:space="preserve"> </w:t>
      </w:r>
      <w:r w:rsidRPr="003B689F">
        <w:rPr>
          <w:spacing w:val="-2"/>
          <w:lang w:val="de-DE"/>
        </w:rPr>
        <w:t>vor</w:t>
      </w:r>
      <w:r w:rsidRPr="003B689F">
        <w:rPr>
          <w:spacing w:val="49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spacing w:val="49"/>
          <w:lang w:val="de-DE"/>
        </w:rPr>
        <w:t xml:space="preserve"> </w:t>
      </w:r>
      <w:r w:rsidRPr="003B689F">
        <w:rPr>
          <w:spacing w:val="-1"/>
          <w:lang w:val="de-DE"/>
        </w:rPr>
        <w:t>Absenden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48"/>
          <w:lang w:val="de-DE"/>
        </w:rPr>
        <w:t xml:space="preserve"> </w:t>
      </w:r>
      <w:r w:rsidRPr="003B689F">
        <w:rPr>
          <w:spacing w:val="-1"/>
          <w:lang w:val="de-DE"/>
        </w:rPr>
        <w:t>Lesbarkeit</w:t>
      </w:r>
      <w:r w:rsidRPr="003B689F">
        <w:rPr>
          <w:spacing w:val="50"/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prüfen.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Das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Foto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öffnet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1"/>
          <w:lang w:val="de-DE"/>
        </w:rPr>
        <w:t>sich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im</w:t>
      </w:r>
      <w:r w:rsidRPr="003B689F">
        <w:rPr>
          <w:lang w:val="de-DE"/>
        </w:rPr>
        <w:t xml:space="preserve"> 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Vollbild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40"/>
          <w:lang w:val="de-DE"/>
        </w:rPr>
        <w:t xml:space="preserve"> </w:t>
      </w:r>
      <w:r w:rsidRPr="003B689F">
        <w:rPr>
          <w:lang w:val="de-DE"/>
        </w:rPr>
        <w:t>kann</w:t>
      </w:r>
      <w:r w:rsidRPr="003B689F">
        <w:rPr>
          <w:spacing w:val="37"/>
          <w:lang w:val="de-DE"/>
        </w:rPr>
        <w:t xml:space="preserve"> </w:t>
      </w:r>
      <w:r w:rsidRPr="003B689F">
        <w:rPr>
          <w:spacing w:val="-1"/>
          <w:lang w:val="de-DE"/>
        </w:rPr>
        <w:t>mit</w:t>
      </w:r>
      <w:r w:rsidRPr="003B689F">
        <w:rPr>
          <w:spacing w:val="41"/>
          <w:lang w:val="de-DE"/>
        </w:rPr>
        <w:t xml:space="preserve"> </w:t>
      </w:r>
      <w:r w:rsidRPr="003B689F">
        <w:rPr>
          <w:spacing w:val="-2"/>
          <w:lang w:val="de-DE"/>
        </w:rPr>
        <w:t>zwei</w:t>
      </w:r>
      <w:r w:rsidRPr="003B689F">
        <w:rPr>
          <w:spacing w:val="39"/>
          <w:lang w:val="de-DE"/>
        </w:rPr>
        <w:t xml:space="preserve"> </w:t>
      </w:r>
      <w:r w:rsidRPr="003B689F">
        <w:rPr>
          <w:spacing w:val="-1"/>
          <w:lang w:val="de-DE"/>
        </w:rPr>
        <w:t>Fingern</w:t>
      </w:r>
      <w:r w:rsidRPr="003B689F">
        <w:rPr>
          <w:spacing w:val="40"/>
          <w:lang w:val="de-DE"/>
        </w:rPr>
        <w:t xml:space="preserve"> </w:t>
      </w:r>
      <w:r w:rsidRPr="003B689F">
        <w:rPr>
          <w:spacing w:val="-1"/>
          <w:lang w:val="de-DE"/>
        </w:rPr>
        <w:t>vergrößert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2"/>
          <w:lang w:val="de-DE"/>
        </w:rPr>
        <w:t>werden.</w:t>
      </w:r>
    </w:p>
    <w:p w:rsidR="00097B25" w:rsidRPr="003B689F" w:rsidRDefault="00097B25">
      <w:pPr>
        <w:spacing w:line="360" w:lineRule="auto"/>
        <w:jc w:val="both"/>
        <w:rPr>
          <w:lang w:val="de-DE"/>
        </w:rPr>
        <w:sectPr w:rsidR="00097B25" w:rsidRPr="003B689F">
          <w:pgSz w:w="11910" w:h="16840"/>
          <w:pgMar w:top="1580" w:right="1280" w:bottom="1740" w:left="0" w:header="0" w:footer="1548" w:gutter="0"/>
          <w:cols w:space="720"/>
        </w:sectPr>
      </w:pPr>
    </w:p>
    <w:p w:rsidR="00097B25" w:rsidRPr="003B689F" w:rsidRDefault="00621453">
      <w:pPr>
        <w:pStyle w:val="Textkrper"/>
        <w:spacing w:before="72" w:line="359" w:lineRule="auto"/>
        <w:ind w:right="132"/>
        <w:jc w:val="both"/>
        <w:rPr>
          <w:lang w:val="de-DE"/>
        </w:rPr>
      </w:pPr>
      <w:r w:rsidRPr="003B689F">
        <w:rPr>
          <w:spacing w:val="-1"/>
          <w:lang w:val="de-DE"/>
        </w:rPr>
        <w:lastRenderedPageBreak/>
        <w:t>Wenn</w:t>
      </w:r>
      <w:r w:rsidRPr="003B689F">
        <w:rPr>
          <w:spacing w:val="58"/>
          <w:lang w:val="de-DE"/>
        </w:rPr>
        <w:t xml:space="preserve"> </w:t>
      </w:r>
      <w:r w:rsidRPr="003B689F">
        <w:rPr>
          <w:spacing w:val="-1"/>
          <w:lang w:val="de-DE"/>
        </w:rPr>
        <w:t>weitere</w:t>
      </w:r>
      <w:r w:rsidRPr="003B689F">
        <w:rPr>
          <w:spacing w:val="58"/>
          <w:lang w:val="de-DE"/>
        </w:rPr>
        <w:t xml:space="preserve"> </w:t>
      </w:r>
      <w:r w:rsidRPr="003B689F">
        <w:rPr>
          <w:spacing w:val="-1"/>
          <w:lang w:val="de-DE"/>
        </w:rPr>
        <w:t>Belege</w:t>
      </w:r>
      <w:r w:rsidRPr="003B689F">
        <w:rPr>
          <w:spacing w:val="55"/>
          <w:lang w:val="de-DE"/>
        </w:rPr>
        <w:t xml:space="preserve"> </w:t>
      </w:r>
      <w:r w:rsidRPr="003B689F">
        <w:rPr>
          <w:spacing w:val="-1"/>
          <w:lang w:val="de-DE"/>
        </w:rPr>
        <w:t>fotografiert</w:t>
      </w:r>
      <w:r w:rsidRPr="003B689F">
        <w:rPr>
          <w:spacing w:val="57"/>
          <w:lang w:val="de-DE"/>
        </w:rPr>
        <w:t xml:space="preserve"> </w:t>
      </w:r>
      <w:r w:rsidRPr="003B689F">
        <w:rPr>
          <w:spacing w:val="-2"/>
          <w:lang w:val="de-DE"/>
        </w:rPr>
        <w:t>werden</w:t>
      </w:r>
      <w:r w:rsidRPr="003B689F">
        <w:rPr>
          <w:spacing w:val="58"/>
          <w:lang w:val="de-DE"/>
        </w:rPr>
        <w:t xml:space="preserve"> </w:t>
      </w:r>
      <w:r w:rsidRPr="003B689F">
        <w:rPr>
          <w:spacing w:val="-1"/>
          <w:lang w:val="de-DE"/>
        </w:rPr>
        <w:t>sollen,</w:t>
      </w:r>
      <w:r w:rsidRPr="003B689F">
        <w:rPr>
          <w:spacing w:val="57"/>
          <w:lang w:val="de-DE"/>
        </w:rPr>
        <w:t xml:space="preserve"> </w:t>
      </w:r>
      <w:r w:rsidRPr="003B689F">
        <w:rPr>
          <w:spacing w:val="-1"/>
          <w:lang w:val="de-DE"/>
        </w:rPr>
        <w:t>muss</w:t>
      </w:r>
      <w:r w:rsidRPr="003B689F">
        <w:rPr>
          <w:spacing w:val="57"/>
          <w:lang w:val="de-DE"/>
        </w:rPr>
        <w:t xml:space="preserve"> </w:t>
      </w:r>
      <w:r w:rsidRPr="003B689F">
        <w:rPr>
          <w:spacing w:val="-1"/>
          <w:lang w:val="de-DE"/>
        </w:rPr>
        <w:t>der</w:t>
      </w:r>
      <w:r w:rsidRPr="003B689F">
        <w:rPr>
          <w:spacing w:val="57"/>
          <w:lang w:val="de-DE"/>
        </w:rPr>
        <w:t xml:space="preserve"> </w:t>
      </w:r>
      <w:r w:rsidRPr="003B689F">
        <w:rPr>
          <w:spacing w:val="-1"/>
          <w:lang w:val="de-DE"/>
        </w:rPr>
        <w:t>Antragsteller</w:t>
      </w:r>
      <w:r w:rsidRPr="003B689F">
        <w:rPr>
          <w:spacing w:val="59"/>
          <w:lang w:val="de-DE"/>
        </w:rPr>
        <w:t xml:space="preserve"> </w:t>
      </w:r>
      <w:r w:rsidRPr="003B689F">
        <w:rPr>
          <w:spacing w:val="-2"/>
          <w:lang w:val="de-DE"/>
        </w:rPr>
        <w:t>auf</w:t>
      </w:r>
      <w:r w:rsidRPr="003B689F">
        <w:rPr>
          <w:spacing w:val="59"/>
          <w:lang w:val="de-DE"/>
        </w:rPr>
        <w:t xml:space="preserve"> </w:t>
      </w:r>
      <w:r w:rsidRPr="003B689F">
        <w:rPr>
          <w:spacing w:val="-1"/>
          <w:lang w:val="de-DE"/>
        </w:rPr>
        <w:t>das</w:t>
      </w:r>
      <w:r w:rsidRPr="003B689F">
        <w:rPr>
          <w:spacing w:val="56"/>
          <w:lang w:val="de-DE"/>
        </w:rPr>
        <w:t xml:space="preserve"> </w:t>
      </w:r>
      <w:proofErr w:type="spellStart"/>
      <w:r w:rsidRPr="003B689F">
        <w:rPr>
          <w:spacing w:val="-2"/>
          <w:lang w:val="de-DE"/>
        </w:rPr>
        <w:t>Kame</w:t>
      </w:r>
      <w:proofErr w:type="spellEnd"/>
      <w:r w:rsidRPr="003B689F">
        <w:rPr>
          <w:spacing w:val="-2"/>
          <w:lang w:val="de-DE"/>
        </w:rPr>
        <w:t>-</w:t>
      </w:r>
      <w:r w:rsidRPr="003B689F">
        <w:rPr>
          <w:spacing w:val="64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rasymbol</w:t>
      </w:r>
      <w:proofErr w:type="spellEnd"/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gehen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kann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dann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weitere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Belege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abfotografieren.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1"/>
          <w:lang w:val="de-DE"/>
        </w:rPr>
        <w:t>Erst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2"/>
          <w:lang w:val="de-DE"/>
        </w:rPr>
        <w:t>wenn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alle</w:t>
      </w:r>
      <w:r w:rsidRPr="003B689F">
        <w:rPr>
          <w:spacing w:val="15"/>
          <w:lang w:val="de-DE"/>
        </w:rPr>
        <w:t xml:space="preserve"> </w:t>
      </w:r>
      <w:r w:rsidRPr="003B689F">
        <w:rPr>
          <w:spacing w:val="-1"/>
          <w:lang w:val="de-DE"/>
        </w:rPr>
        <w:t>Belege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foto-</w:t>
      </w:r>
      <w:r w:rsidRPr="003B689F">
        <w:rPr>
          <w:spacing w:val="62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grafiert</w:t>
      </w:r>
      <w:proofErr w:type="spellEnd"/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wurden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ist der "weiter" Button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zu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betätigen.</w:t>
      </w:r>
    </w:p>
    <w:p w:rsidR="00097B25" w:rsidRDefault="00621453">
      <w:pPr>
        <w:pStyle w:val="Textkrper"/>
        <w:spacing w:before="3"/>
        <w:jc w:val="both"/>
        <w:rPr>
          <w:spacing w:val="-1"/>
          <w:lang w:val="de-DE"/>
        </w:rPr>
      </w:pPr>
      <w:r w:rsidRPr="003B689F">
        <w:rPr>
          <w:lang w:val="de-DE"/>
        </w:rPr>
        <w:t>Ist</w:t>
      </w:r>
      <w:r w:rsidRPr="003B689F">
        <w:rPr>
          <w:spacing w:val="-1"/>
          <w:lang w:val="de-DE"/>
        </w:rPr>
        <w:t xml:space="preserve"> mindestens</w:t>
      </w:r>
      <w:r w:rsidRPr="003B689F">
        <w:rPr>
          <w:spacing w:val="1"/>
          <w:lang w:val="de-DE"/>
        </w:rPr>
        <w:t xml:space="preserve"> </w:t>
      </w:r>
      <w:r w:rsidRPr="003B689F">
        <w:rPr>
          <w:spacing w:val="-1"/>
          <w:lang w:val="de-DE"/>
        </w:rPr>
        <w:t>ein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Foto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 xml:space="preserve">vorhanden, </w:t>
      </w:r>
      <w:r w:rsidRPr="003B689F">
        <w:rPr>
          <w:spacing w:val="-2"/>
          <w:lang w:val="de-DE"/>
        </w:rPr>
        <w:t>wird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der „weiter“-Button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aktiv.</w:t>
      </w:r>
    </w:p>
    <w:p w:rsidR="00AF76DB" w:rsidRDefault="00AF76DB">
      <w:pPr>
        <w:pStyle w:val="Textkrper"/>
        <w:spacing w:before="3"/>
        <w:jc w:val="both"/>
        <w:rPr>
          <w:spacing w:val="-1"/>
          <w:lang w:val="de-DE"/>
        </w:rPr>
      </w:pPr>
    </w:p>
    <w:p w:rsidR="00AF76DB" w:rsidRDefault="00AF76DB">
      <w:pPr>
        <w:pStyle w:val="Textkrper"/>
        <w:spacing w:before="3"/>
        <w:jc w:val="both"/>
        <w:rPr>
          <w:spacing w:val="-1"/>
          <w:lang w:val="de-DE"/>
        </w:rPr>
      </w:pPr>
    </w:p>
    <w:p w:rsidR="00AF76DB" w:rsidRPr="003B689F" w:rsidRDefault="00AF76DB">
      <w:pPr>
        <w:pStyle w:val="Textkrper"/>
        <w:spacing w:before="3"/>
        <w:jc w:val="both"/>
        <w:rPr>
          <w:lang w:val="de-DE"/>
        </w:rPr>
      </w:pPr>
      <w:r>
        <w:rPr>
          <w:spacing w:val="-1"/>
          <w:lang w:val="de-DE"/>
        </w:rPr>
        <w:t xml:space="preserve">Auch für die Beihilfe-App gilt die Antragsgrenze von 200 Euro. </w:t>
      </w: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spacing w:before="9"/>
        <w:rPr>
          <w:rFonts w:ascii="Arial" w:eastAsia="Arial" w:hAnsi="Arial" w:cs="Arial"/>
          <w:sz w:val="20"/>
          <w:szCs w:val="20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 w:hAns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Antrag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prüfen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&amp;</w:t>
                            </w:r>
                            <w:r>
                              <w:rPr>
                                <w:rFonts w:ascii="Arial" w:hAnsi="Arial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senden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88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DJseJm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spacing w:val="-1"/>
                        </w:rPr>
                        <w:t>Maske:</w:t>
                      </w:r>
                      <w:r>
                        <w:rPr>
                          <w:rFonts w:ascii="Arial" w:hAns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pacing w:val="-2"/>
                        </w:rPr>
                        <w:t>Antrag</w:t>
                      </w:r>
                      <w:proofErr w:type="spellEnd"/>
                      <w:r>
                        <w:rPr>
                          <w:rFonts w:ascii="Arial" w:hAnsi="Arial"/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pacing w:val="-1"/>
                        </w:rPr>
                        <w:t>prüfen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&amp;</w:t>
                      </w:r>
                      <w:r>
                        <w:rPr>
                          <w:rFonts w:ascii="Arial" w:hAnsi="Arial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pacing w:val="-1"/>
                        </w:rPr>
                        <w:t>senden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2"/>
        <w:rPr>
          <w:rFonts w:ascii="Arial" w:eastAsia="Arial" w:hAnsi="Arial" w:cs="Arial"/>
          <w:sz w:val="10"/>
          <w:szCs w:val="10"/>
        </w:rPr>
      </w:pPr>
    </w:p>
    <w:p w:rsidR="00097B25" w:rsidRPr="00D617ED" w:rsidRDefault="003B689F" w:rsidP="00145A8A">
      <w:pPr>
        <w:pStyle w:val="Textkrper"/>
        <w:spacing w:before="72" w:line="360" w:lineRule="auto"/>
        <w:ind w:left="1560" w:right="4385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4354830</wp:posOffset>
                </wp:positionH>
                <wp:positionV relativeFrom="paragraph">
                  <wp:posOffset>-19685</wp:posOffset>
                </wp:positionV>
                <wp:extent cx="2294255" cy="4464050"/>
                <wp:effectExtent l="1905" t="8890" r="8890" b="3810"/>
                <wp:wrapNone/>
                <wp:docPr id="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4464050"/>
                          <a:chOff x="6858" y="-31"/>
                          <a:chExt cx="3613" cy="7030"/>
                        </a:xfrm>
                      </wpg:grpSpPr>
                      <wpg:grpSp>
                        <wpg:cNvPr id="66" name="Group 41"/>
                        <wpg:cNvGrpSpPr>
                          <a:grpSpLocks/>
                        </wpg:cNvGrpSpPr>
                        <wpg:grpSpPr bwMode="auto">
                          <a:xfrm>
                            <a:off x="6865" y="-24"/>
                            <a:ext cx="3598" cy="7015"/>
                            <a:chOff x="6865" y="-24"/>
                            <a:chExt cx="3598" cy="7015"/>
                          </a:xfrm>
                        </wpg:grpSpPr>
                        <wps:wsp>
                          <wps:cNvPr id="67" name="Freeform 43"/>
                          <wps:cNvSpPr>
                            <a:spLocks/>
                          </wps:cNvSpPr>
                          <wps:spPr bwMode="auto">
                            <a:xfrm>
                              <a:off x="6865" y="-24"/>
                              <a:ext cx="3598" cy="7015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3598"/>
                                <a:gd name="T2" fmla="+- 0 -24 -24"/>
                                <a:gd name="T3" fmla="*/ -24 h 7015"/>
                                <a:gd name="T4" fmla="+- 0 10463 6865"/>
                                <a:gd name="T5" fmla="*/ T4 w 3598"/>
                                <a:gd name="T6" fmla="+- 0 -24 -24"/>
                                <a:gd name="T7" fmla="*/ -24 h 7015"/>
                                <a:gd name="T8" fmla="+- 0 10463 6865"/>
                                <a:gd name="T9" fmla="*/ T8 w 3598"/>
                                <a:gd name="T10" fmla="+- 0 6991 -24"/>
                                <a:gd name="T11" fmla="*/ 6991 h 7015"/>
                                <a:gd name="T12" fmla="+- 0 6865 6865"/>
                                <a:gd name="T13" fmla="*/ T12 w 3598"/>
                                <a:gd name="T14" fmla="+- 0 6991 -24"/>
                                <a:gd name="T15" fmla="*/ 6991 h 7015"/>
                                <a:gd name="T16" fmla="+- 0 6865 6865"/>
                                <a:gd name="T17" fmla="*/ T16 w 3598"/>
                                <a:gd name="T18" fmla="+- 0 -24 -24"/>
                                <a:gd name="T19" fmla="*/ -24 h 7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7015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  <a:lnTo>
                                    <a:pt x="3598" y="7015"/>
                                  </a:lnTo>
                                  <a:lnTo>
                                    <a:pt x="0" y="7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6" y="55"/>
                              <a:ext cx="3294" cy="5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9" name="Group 38"/>
                        <wpg:cNvGrpSpPr>
                          <a:grpSpLocks/>
                        </wpg:cNvGrpSpPr>
                        <wpg:grpSpPr bwMode="auto">
                          <a:xfrm>
                            <a:off x="6885" y="3670"/>
                            <a:ext cx="3435" cy="3164"/>
                            <a:chOff x="6885" y="3670"/>
                            <a:chExt cx="3435" cy="3164"/>
                          </a:xfrm>
                        </wpg:grpSpPr>
                        <wps:wsp>
                          <wps:cNvPr id="70" name="Freeform 40"/>
                          <wps:cNvSpPr>
                            <a:spLocks/>
                          </wps:cNvSpPr>
                          <wps:spPr bwMode="auto">
                            <a:xfrm>
                              <a:off x="6885" y="3670"/>
                              <a:ext cx="3435" cy="3164"/>
                            </a:xfrm>
                            <a:custGeom>
                              <a:avLst/>
                              <a:gdLst>
                                <a:gd name="T0" fmla="+- 0 6885 6885"/>
                                <a:gd name="T1" fmla="*/ T0 w 3435"/>
                                <a:gd name="T2" fmla="+- 0 3670 3670"/>
                                <a:gd name="T3" fmla="*/ 3670 h 3164"/>
                                <a:gd name="T4" fmla="+- 0 10320 6885"/>
                                <a:gd name="T5" fmla="*/ T4 w 3435"/>
                                <a:gd name="T6" fmla="+- 0 3670 3670"/>
                                <a:gd name="T7" fmla="*/ 3670 h 3164"/>
                                <a:gd name="T8" fmla="+- 0 10320 6885"/>
                                <a:gd name="T9" fmla="*/ T8 w 3435"/>
                                <a:gd name="T10" fmla="+- 0 6834 3670"/>
                                <a:gd name="T11" fmla="*/ 6834 h 3164"/>
                                <a:gd name="T12" fmla="+- 0 6885 6885"/>
                                <a:gd name="T13" fmla="*/ T12 w 3435"/>
                                <a:gd name="T14" fmla="+- 0 6834 3670"/>
                                <a:gd name="T15" fmla="*/ 6834 h 3164"/>
                                <a:gd name="T16" fmla="+- 0 6885 6885"/>
                                <a:gd name="T17" fmla="*/ T16 w 3435"/>
                                <a:gd name="T18" fmla="+- 0 3670 3670"/>
                                <a:gd name="T19" fmla="*/ 3670 h 3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5" h="3164">
                                  <a:moveTo>
                                    <a:pt x="0" y="0"/>
                                  </a:moveTo>
                                  <a:lnTo>
                                    <a:pt x="3435" y="0"/>
                                  </a:lnTo>
                                  <a:lnTo>
                                    <a:pt x="3435" y="3164"/>
                                  </a:lnTo>
                                  <a:lnTo>
                                    <a:pt x="0" y="31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7" y="3749"/>
                              <a:ext cx="3132" cy="2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42.9pt;margin-top:-1.55pt;width:180.65pt;height:351.5pt;z-index:3016;mso-position-horizontal-relative:page" coordorigin="6858,-31" coordsize="3613,7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">
                <v:group id="Group 41" o:spid="_x0000_s1027" style="position:absolute;left:6865;top:-24;width:3598;height:7015" coordorigin="6865,-24" coordsize="3598,7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3" o:spid="_x0000_s1028" style="position:absolute;left:6865;top:-24;width:3598;height:7015;visibility:visible;mso-wrap-style:square;v-text-anchor:top" coordsize="3598,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hlsQA&#10;AADbAAAADwAAAGRycy9kb3ducmV2LnhtbESPQWvCQBSE70L/w/IKvemmIkaiq7QSS6/VNL0+s88k&#10;Nfs2ZLdJ+u+7BcHjMDPfMJvdaBrRU+dqywqeZxEI4sLqmksF2ekwXYFwHlljY5kU/JKD3fZhssFE&#10;24E/qD/6UgQIuwQVVN63iZSuqMigm9mWOHgX2xn0QXal1B0OAW4aOY+ipTRYc1iosKV9RcX1+GMU&#10;fNnL6/kaf37Pc5nrOF2kb+khU+rpcXxZg/A0+nv41n7XCpYx/H8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IZbEAAAA2wAAAA8AAAAAAAAAAAAAAAAAmAIAAGRycy9k&#10;b3ducmV2LnhtbFBLBQYAAAAABAAEAPUAAACJAwAAAAA=&#10;" path="m,l3598,r,7015l,7015,,xe" filled="f" strokecolor="silver">
                    <v:path arrowok="t" o:connecttype="custom" o:connectlocs="0,-24;3598,-24;3598,6991;0,6991;0,-24" o:connectangles="0,0,0,0,0"/>
                  </v:shape>
                  <v:shape id="Picture 42" o:spid="_x0000_s1029" type="#_x0000_t75" style="position:absolute;left:7016;top:55;width:3294;height:5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4GybEAAAA2wAAAA8AAABkcnMvZG93bnJldi54bWxEj01rAkEMhu8F/8MQwUvR2XrwY3UULQje&#10;StVCj2En+6E7mWVn1LW/vjkIHsOb90me5bpztbpRGyrPBj5GCSjizNuKCwOn4244AxUissXaMxl4&#10;UID1qve2xNT6O3/T7RALJRAOKRooY2xSrUNWksMw8g2xZLlvHUYZ20LbFu8Cd7UeJ8lEO6xYLpTY&#10;0GdJ2eVwdUKZTad/76f5vpp/6Z/t+TfncZMbM+h3mwWoSF18LT/be2tgIs+Ki3iA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4GybEAAAA2wAAAA8AAAAAAAAAAAAAAAAA&#10;nwIAAGRycy9kb3ducmV2LnhtbFBLBQYAAAAABAAEAPcAAACQAwAAAAA=&#10;">
                    <v:imagedata r:id="rId67" o:title=""/>
                  </v:shape>
                </v:group>
                <v:group id="Group 38" o:spid="_x0000_s1030" style="position:absolute;left:6885;top:3670;width:3435;height:3164" coordorigin="6885,3670" coordsize="3435,3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0" o:spid="_x0000_s1031" style="position:absolute;left:6885;top:3670;width:3435;height:3164;visibility:visible;mso-wrap-style:square;v-text-anchor:top" coordsize="3435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UfcAA&#10;AADbAAAADwAAAGRycy9kb3ducmV2LnhtbERPPW/CMBDdkfofrKvEBk4rFdIUgyrUig4sBAbGU3zE&#10;EfE5xE5I/n09IDE+ve/VZrC16Kn1lWMFb/MEBHHhdMWlgtPxd5aC8AFZY+2YFIzkYbN+maww0+7O&#10;B+rzUIoYwj5DBSaEJpPSF4Ys+rlriCN3ca3FEGFbSt3iPYbbWr4nyUJarDg2GGxoa6i45p1V8FHv&#10;P3e6u51HOsufzox5n1Ku1PR1+P4CEWgIT/HD/acVLOP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6UfcAAAADbAAAADwAAAAAAAAAAAAAAAACYAgAAZHJzL2Rvd25y&#10;ZXYueG1sUEsFBgAAAAAEAAQA9QAAAIUDAAAAAA==&#10;" path="m,l3435,r,3164l,3164,,xe" stroked="f">
                    <v:path arrowok="t" o:connecttype="custom" o:connectlocs="0,3670;3435,3670;3435,6834;0,6834;0,3670" o:connectangles="0,0,0,0,0"/>
                  </v:shape>
                  <v:shape id="Picture 39" o:spid="_x0000_s1032" type="#_x0000_t75" style="position:absolute;left:7037;top:3749;width:3132;height: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AQXCAAAA2wAAAA8AAABkcnMvZG93bnJldi54bWxEj82qwjAUhPeC7xDOBXc2VUSlGuUiiuLO&#10;n4XLQ3NuW25zUptoq09vBMHlMDPfMPNla0pxp9oVlhUMohgEcWp1wZmC82nTn4JwHlljaZkUPMjB&#10;ctHtzDHRtuED3Y8+EwHCLkEFufdVIqVLczLoIlsRB+/P1gZ9kHUmdY1NgJtSDuN4LA0WHBZyrGiV&#10;U/p/vBkFVyzWWxOvdLN3z8twVNnHZn9RqvfT/s5AeGr9N/xp77SCyQDeX8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BgEFwgAAANsAAAAPAAAAAAAAAAAAAAAAAJ8C&#10;AABkcnMvZG93bnJldi54bWxQSwUGAAAAAAQABAD3AAAAjgMAAAAA&#10;">
                    <v:imagedata r:id="rId68" o:title=""/>
                  </v:shape>
                </v:group>
                <w10:wrap anchorx="page"/>
              </v:group>
            </w:pict>
          </mc:Fallback>
        </mc:AlternateContent>
      </w:r>
      <w:r w:rsidR="00621453" w:rsidRPr="003B689F">
        <w:rPr>
          <w:spacing w:val="-1"/>
          <w:lang w:val="de-DE"/>
        </w:rPr>
        <w:t>Anschließend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gelangt</w:t>
      </w:r>
      <w:r w:rsidR="00621453" w:rsidRPr="003B689F">
        <w:rPr>
          <w:spacing w:val="47"/>
          <w:lang w:val="de-DE"/>
        </w:rPr>
        <w:t xml:space="preserve"> </w:t>
      </w:r>
      <w:r w:rsidR="00621453" w:rsidRPr="003B689F">
        <w:rPr>
          <w:spacing w:val="-1"/>
          <w:lang w:val="de-DE"/>
        </w:rPr>
        <w:t>man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in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1"/>
          <w:lang w:val="de-DE"/>
        </w:rPr>
        <w:t>Maske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„An-</w:t>
      </w:r>
      <w:r w:rsidR="00621453" w:rsidRPr="003B689F">
        <w:rPr>
          <w:spacing w:val="32"/>
          <w:lang w:val="de-DE"/>
        </w:rPr>
        <w:t xml:space="preserve"> </w:t>
      </w:r>
      <w:r w:rsidR="00621453" w:rsidRPr="003B689F">
        <w:rPr>
          <w:spacing w:val="-1"/>
          <w:lang w:val="de-DE"/>
        </w:rPr>
        <w:t>trag</w:t>
      </w:r>
      <w:r w:rsidR="00621453" w:rsidRPr="003B689F">
        <w:rPr>
          <w:spacing w:val="60"/>
          <w:lang w:val="de-DE"/>
        </w:rPr>
        <w:t xml:space="preserve"> </w:t>
      </w:r>
      <w:r w:rsidR="00621453" w:rsidRPr="003B689F">
        <w:rPr>
          <w:spacing w:val="-1"/>
          <w:lang w:val="de-DE"/>
        </w:rPr>
        <w:t>prüfen</w:t>
      </w:r>
      <w:r w:rsidR="00621453" w:rsidRPr="003B689F">
        <w:rPr>
          <w:spacing w:val="55"/>
          <w:lang w:val="de-DE"/>
        </w:rPr>
        <w:t xml:space="preserve"> </w:t>
      </w:r>
      <w:r w:rsidR="00621453" w:rsidRPr="003B689F">
        <w:rPr>
          <w:lang w:val="de-DE"/>
        </w:rPr>
        <w:t>&amp;</w:t>
      </w:r>
      <w:r w:rsidR="00621453" w:rsidRPr="003B689F">
        <w:rPr>
          <w:spacing w:val="57"/>
          <w:lang w:val="de-DE"/>
        </w:rPr>
        <w:t xml:space="preserve"> </w:t>
      </w:r>
      <w:r w:rsidR="00621453" w:rsidRPr="003B689F">
        <w:rPr>
          <w:spacing w:val="-1"/>
          <w:lang w:val="de-DE"/>
        </w:rPr>
        <w:t>senden“,</w:t>
      </w:r>
      <w:r w:rsidR="00621453" w:rsidRPr="003B689F">
        <w:rPr>
          <w:spacing w:val="57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58"/>
          <w:lang w:val="de-DE"/>
        </w:rPr>
        <w:t xml:space="preserve"> </w:t>
      </w:r>
      <w:r w:rsidR="00621453" w:rsidRPr="003B689F">
        <w:rPr>
          <w:spacing w:val="-1"/>
          <w:lang w:val="de-DE"/>
        </w:rPr>
        <w:t>erstellten</w:t>
      </w:r>
      <w:r w:rsidR="00621453" w:rsidRPr="003B689F">
        <w:rPr>
          <w:spacing w:val="55"/>
          <w:lang w:val="de-DE"/>
        </w:rPr>
        <w:t xml:space="preserve"> </w:t>
      </w:r>
      <w:proofErr w:type="spellStart"/>
      <w:r w:rsidR="00621453" w:rsidRPr="003B689F">
        <w:rPr>
          <w:spacing w:val="-2"/>
          <w:lang w:val="de-DE"/>
        </w:rPr>
        <w:t>Aufnah</w:t>
      </w:r>
      <w:proofErr w:type="spellEnd"/>
      <w:r w:rsidR="00621453" w:rsidRPr="003B689F">
        <w:rPr>
          <w:spacing w:val="-2"/>
          <w:lang w:val="de-DE"/>
        </w:rPr>
        <w:t>-</w:t>
      </w:r>
      <w:r w:rsidR="00621453" w:rsidRPr="003B689F">
        <w:rPr>
          <w:spacing w:val="34"/>
          <w:lang w:val="de-DE"/>
        </w:rPr>
        <w:t xml:space="preserve"> </w:t>
      </w:r>
      <w:proofErr w:type="spellStart"/>
      <w:r w:rsidR="00621453" w:rsidRPr="003B689F">
        <w:rPr>
          <w:spacing w:val="-1"/>
          <w:lang w:val="de-DE"/>
        </w:rPr>
        <w:t>men</w:t>
      </w:r>
      <w:proofErr w:type="spellEnd"/>
      <w:r w:rsidR="00621453" w:rsidRPr="003B689F">
        <w:rPr>
          <w:spacing w:val="46"/>
          <w:lang w:val="de-DE"/>
        </w:rPr>
        <w:t xml:space="preserve"> </w:t>
      </w:r>
      <w:r w:rsidR="00621453" w:rsidRPr="003B689F">
        <w:rPr>
          <w:spacing w:val="-1"/>
          <w:lang w:val="de-DE"/>
        </w:rPr>
        <w:t>können</w:t>
      </w:r>
      <w:r w:rsidR="00621453" w:rsidRPr="003B689F">
        <w:rPr>
          <w:spacing w:val="46"/>
          <w:lang w:val="de-DE"/>
        </w:rPr>
        <w:t xml:space="preserve"> </w:t>
      </w:r>
      <w:r w:rsidR="00621453" w:rsidRPr="003B689F">
        <w:rPr>
          <w:spacing w:val="-1"/>
          <w:lang w:val="de-DE"/>
        </w:rPr>
        <w:t>hier</w:t>
      </w:r>
      <w:r w:rsidR="00621453" w:rsidRPr="003B689F">
        <w:rPr>
          <w:spacing w:val="49"/>
          <w:lang w:val="de-DE"/>
        </w:rPr>
        <w:t xml:space="preserve"> </w:t>
      </w:r>
      <w:r w:rsidR="00621453" w:rsidRPr="003B689F">
        <w:rPr>
          <w:spacing w:val="-1"/>
          <w:lang w:val="de-DE"/>
        </w:rPr>
        <w:t>ein</w:t>
      </w:r>
      <w:r w:rsidR="00621453" w:rsidRPr="003B689F">
        <w:rPr>
          <w:spacing w:val="46"/>
          <w:lang w:val="de-DE"/>
        </w:rPr>
        <w:t xml:space="preserve"> </w:t>
      </w:r>
      <w:r w:rsidR="00621453" w:rsidRPr="003B689F">
        <w:rPr>
          <w:spacing w:val="-1"/>
          <w:lang w:val="de-DE"/>
        </w:rPr>
        <w:t>letztes</w:t>
      </w:r>
      <w:r w:rsidR="00621453" w:rsidRPr="003B689F">
        <w:rPr>
          <w:spacing w:val="49"/>
          <w:lang w:val="de-DE"/>
        </w:rPr>
        <w:t xml:space="preserve"> </w:t>
      </w:r>
      <w:r w:rsidR="00621453" w:rsidRPr="003B689F">
        <w:rPr>
          <w:spacing w:val="-2"/>
          <w:lang w:val="de-DE"/>
        </w:rPr>
        <w:t>Mal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geprüft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2"/>
          <w:lang w:val="de-DE"/>
        </w:rPr>
        <w:t>wer-</w:t>
      </w:r>
      <w:r w:rsidR="00621453" w:rsidRPr="003B689F">
        <w:rPr>
          <w:spacing w:val="37"/>
          <w:lang w:val="de-DE"/>
        </w:rPr>
        <w:t xml:space="preserve"> </w:t>
      </w:r>
      <w:r w:rsidR="00621453" w:rsidRPr="003B689F">
        <w:rPr>
          <w:spacing w:val="-1"/>
          <w:lang w:val="de-DE"/>
        </w:rPr>
        <w:t>den.</w:t>
      </w:r>
      <w:r w:rsidR="00621453" w:rsidRPr="003B689F">
        <w:rPr>
          <w:spacing w:val="-5"/>
          <w:lang w:val="de-DE"/>
        </w:rPr>
        <w:t xml:space="preserve"> </w:t>
      </w:r>
      <w:r w:rsidR="00621453" w:rsidRPr="00D617ED">
        <w:rPr>
          <w:lang w:val="de-DE"/>
        </w:rPr>
        <w:t>Weiterhin</w:t>
      </w:r>
      <w:r w:rsidR="00621453" w:rsidRPr="00D617ED">
        <w:rPr>
          <w:spacing w:val="-1"/>
          <w:lang w:val="de-DE"/>
        </w:rPr>
        <w:t xml:space="preserve"> kann</w:t>
      </w:r>
      <w:r w:rsidR="00621453" w:rsidRPr="00D617ED">
        <w:rPr>
          <w:lang w:val="de-DE"/>
        </w:rPr>
        <w:t xml:space="preserve"> </w:t>
      </w:r>
      <w:r w:rsidR="00621453" w:rsidRPr="00D617ED">
        <w:rPr>
          <w:spacing w:val="-1"/>
          <w:lang w:val="de-DE"/>
        </w:rPr>
        <w:t>hier</w:t>
      </w:r>
      <w:r w:rsidR="00621453" w:rsidRPr="00D617ED">
        <w:rPr>
          <w:spacing w:val="-3"/>
          <w:lang w:val="de-DE"/>
        </w:rPr>
        <w:t xml:space="preserve"> </w:t>
      </w:r>
      <w:r w:rsidR="00621453" w:rsidRPr="00D617ED">
        <w:rPr>
          <w:spacing w:val="-1"/>
          <w:lang w:val="de-DE"/>
        </w:rPr>
        <w:t>bei</w:t>
      </w:r>
      <w:r w:rsidR="00621453" w:rsidRPr="00D617ED">
        <w:rPr>
          <w:lang w:val="de-DE"/>
        </w:rPr>
        <w:t xml:space="preserve"> </w:t>
      </w:r>
      <w:r w:rsidR="00621453" w:rsidRPr="00D617ED">
        <w:rPr>
          <w:spacing w:val="-1"/>
          <w:lang w:val="de-DE"/>
        </w:rPr>
        <w:t>Bedarf</w:t>
      </w:r>
    </w:p>
    <w:p w:rsidR="00097B25" w:rsidRPr="003B689F" w:rsidRDefault="00621453" w:rsidP="00145A8A">
      <w:pPr>
        <w:pStyle w:val="Textkrper"/>
        <w:numPr>
          <w:ilvl w:val="2"/>
          <w:numId w:val="4"/>
        </w:numPr>
        <w:tabs>
          <w:tab w:val="left" w:pos="1921"/>
        </w:tabs>
        <w:spacing w:line="360" w:lineRule="auto"/>
        <w:ind w:right="4384" w:hanging="360"/>
        <w:jc w:val="both"/>
        <w:rPr>
          <w:lang w:val="de-DE"/>
        </w:rPr>
      </w:pPr>
      <w:r w:rsidRPr="003B689F">
        <w:rPr>
          <w:spacing w:val="-1"/>
          <w:lang w:val="de-DE"/>
        </w:rPr>
        <w:t>ein</w:t>
      </w:r>
      <w:r w:rsidRPr="003B689F">
        <w:rPr>
          <w:spacing w:val="34"/>
          <w:lang w:val="de-DE"/>
        </w:rPr>
        <w:t xml:space="preserve"> </w:t>
      </w:r>
      <w:r w:rsidRPr="003B689F">
        <w:rPr>
          <w:spacing w:val="-1"/>
          <w:lang w:val="de-DE"/>
        </w:rPr>
        <w:t>400</w:t>
      </w:r>
      <w:r w:rsidRPr="003B689F">
        <w:rPr>
          <w:spacing w:val="34"/>
          <w:lang w:val="de-DE"/>
        </w:rPr>
        <w:t xml:space="preserve"> </w:t>
      </w:r>
      <w:r w:rsidRPr="003B689F">
        <w:rPr>
          <w:spacing w:val="-1"/>
          <w:lang w:val="de-DE"/>
        </w:rPr>
        <w:t>Zeichen</w:t>
      </w:r>
      <w:r w:rsidRPr="003B689F">
        <w:rPr>
          <w:spacing w:val="34"/>
          <w:lang w:val="de-DE"/>
        </w:rPr>
        <w:t xml:space="preserve"> </w:t>
      </w:r>
      <w:r w:rsidRPr="003B689F">
        <w:rPr>
          <w:spacing w:val="-1"/>
          <w:lang w:val="de-DE"/>
        </w:rPr>
        <w:t>langer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Kommentar</w:t>
      </w:r>
      <w:r w:rsidRPr="003B689F">
        <w:rPr>
          <w:spacing w:val="33"/>
          <w:lang w:val="de-DE"/>
        </w:rPr>
        <w:t xml:space="preserve"> </w:t>
      </w:r>
      <w:r w:rsidRPr="003B689F">
        <w:rPr>
          <w:lang w:val="de-DE"/>
        </w:rPr>
        <w:t>für</w:t>
      </w:r>
      <w:r w:rsidRPr="003B689F">
        <w:rPr>
          <w:spacing w:val="35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23"/>
          <w:lang w:val="de-DE"/>
        </w:rPr>
        <w:t xml:space="preserve"> </w:t>
      </w:r>
      <w:r w:rsidRPr="003B689F">
        <w:rPr>
          <w:spacing w:val="-1"/>
          <w:lang w:val="de-DE"/>
        </w:rPr>
        <w:t>Festsetzungsstelle</w:t>
      </w:r>
      <w:r w:rsidRPr="003B689F">
        <w:rPr>
          <w:lang w:val="de-DE"/>
        </w:rPr>
        <w:t xml:space="preserve"> </w:t>
      </w:r>
      <w:r w:rsidRPr="003B689F">
        <w:rPr>
          <w:spacing w:val="-2"/>
          <w:lang w:val="de-DE"/>
        </w:rPr>
        <w:t>erfasst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2"/>
          <w:lang w:val="de-DE"/>
        </w:rPr>
        <w:t>werden,</w:t>
      </w:r>
    </w:p>
    <w:p w:rsidR="00097B25" w:rsidRPr="003B689F" w:rsidRDefault="00621453" w:rsidP="00145A8A">
      <w:pPr>
        <w:pStyle w:val="Textkrper"/>
        <w:numPr>
          <w:ilvl w:val="2"/>
          <w:numId w:val="4"/>
        </w:numPr>
        <w:tabs>
          <w:tab w:val="left" w:pos="1921"/>
        </w:tabs>
        <w:spacing w:before="7" w:line="360" w:lineRule="auto"/>
        <w:ind w:right="4386" w:hanging="360"/>
        <w:jc w:val="both"/>
        <w:rPr>
          <w:lang w:val="de-DE"/>
        </w:rPr>
      </w:pPr>
      <w:r w:rsidRPr="003B689F">
        <w:rPr>
          <w:spacing w:val="-1"/>
          <w:lang w:val="de-DE"/>
        </w:rPr>
        <w:t>die</w:t>
      </w:r>
      <w:r w:rsidRPr="003B689F">
        <w:rPr>
          <w:spacing w:val="34"/>
          <w:lang w:val="de-DE"/>
        </w:rPr>
        <w:t xml:space="preserve"> </w:t>
      </w:r>
      <w:r w:rsidRPr="003B689F">
        <w:rPr>
          <w:spacing w:val="-1"/>
          <w:lang w:val="de-DE"/>
        </w:rPr>
        <w:t>Kennzeichnung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2"/>
          <w:lang w:val="de-DE"/>
        </w:rPr>
        <w:t>von</w:t>
      </w:r>
      <w:r w:rsidRPr="003B689F">
        <w:rPr>
          <w:spacing w:val="36"/>
          <w:lang w:val="de-DE"/>
        </w:rPr>
        <w:t xml:space="preserve"> </w:t>
      </w:r>
      <w:r w:rsidRPr="003B689F">
        <w:rPr>
          <w:spacing w:val="-1"/>
          <w:lang w:val="de-DE"/>
        </w:rPr>
        <w:t>Anträgen</w:t>
      </w:r>
      <w:r w:rsidRPr="003B689F">
        <w:rPr>
          <w:spacing w:val="31"/>
          <w:lang w:val="de-DE"/>
        </w:rPr>
        <w:t xml:space="preserve"> </w:t>
      </w:r>
      <w:r w:rsidRPr="003B689F">
        <w:rPr>
          <w:spacing w:val="-1"/>
          <w:lang w:val="de-DE"/>
        </w:rPr>
        <w:t>mit</w:t>
      </w:r>
      <w:r w:rsidRPr="003B689F">
        <w:rPr>
          <w:spacing w:val="35"/>
          <w:lang w:val="de-DE"/>
        </w:rPr>
        <w:t xml:space="preserve"> </w:t>
      </w:r>
      <w:r w:rsidRPr="003B689F">
        <w:rPr>
          <w:spacing w:val="-2"/>
          <w:lang w:val="de-DE"/>
        </w:rPr>
        <w:t>einer</w:t>
      </w:r>
      <w:r w:rsidRPr="003B689F">
        <w:rPr>
          <w:spacing w:val="29"/>
          <w:lang w:val="de-DE"/>
        </w:rPr>
        <w:t xml:space="preserve"> </w:t>
      </w:r>
      <w:r w:rsidRPr="003B689F">
        <w:rPr>
          <w:spacing w:val="-1"/>
          <w:lang w:val="de-DE"/>
        </w:rPr>
        <w:t>Antragssumme</w:t>
      </w:r>
      <w:r w:rsidRPr="003B689F">
        <w:rPr>
          <w:spacing w:val="43"/>
          <w:lang w:val="de-DE"/>
        </w:rPr>
        <w:t xml:space="preserve"> </w:t>
      </w:r>
      <w:r w:rsidRPr="003B689F">
        <w:rPr>
          <w:spacing w:val="-2"/>
          <w:lang w:val="de-DE"/>
        </w:rPr>
        <w:t>von</w:t>
      </w:r>
      <w:r w:rsidRPr="003B689F">
        <w:rPr>
          <w:spacing w:val="43"/>
          <w:lang w:val="de-DE"/>
        </w:rPr>
        <w:t xml:space="preserve"> </w:t>
      </w:r>
      <w:r w:rsidRPr="003B689F">
        <w:rPr>
          <w:spacing w:val="-1"/>
          <w:lang w:val="de-DE"/>
        </w:rPr>
        <w:t>über</w:t>
      </w:r>
      <w:r w:rsidRPr="003B689F">
        <w:rPr>
          <w:spacing w:val="45"/>
          <w:lang w:val="de-DE"/>
        </w:rPr>
        <w:t xml:space="preserve"> </w:t>
      </w:r>
      <w:r w:rsidRPr="003B689F">
        <w:rPr>
          <w:spacing w:val="-1"/>
          <w:lang w:val="de-DE"/>
        </w:rPr>
        <w:t>2.500</w:t>
      </w:r>
      <w:r w:rsidRPr="003B689F">
        <w:rPr>
          <w:spacing w:val="43"/>
          <w:lang w:val="de-DE"/>
        </w:rPr>
        <w:t xml:space="preserve"> </w:t>
      </w:r>
      <w:r w:rsidRPr="003B689F">
        <w:rPr>
          <w:spacing w:val="-1"/>
          <w:lang w:val="de-DE"/>
        </w:rPr>
        <w:t>Euro</w:t>
      </w:r>
      <w:r w:rsidRPr="003B689F">
        <w:rPr>
          <w:spacing w:val="43"/>
          <w:lang w:val="de-DE"/>
        </w:rPr>
        <w:t xml:space="preserve"> </w:t>
      </w:r>
      <w:proofErr w:type="spellStart"/>
      <w:r w:rsidRPr="003B689F">
        <w:rPr>
          <w:spacing w:val="-2"/>
          <w:lang w:val="de-DE"/>
        </w:rPr>
        <w:t>erfol</w:t>
      </w:r>
      <w:proofErr w:type="spellEnd"/>
      <w:r w:rsidRPr="003B689F">
        <w:rPr>
          <w:spacing w:val="-2"/>
          <w:lang w:val="de-DE"/>
        </w:rPr>
        <w:t>-</w:t>
      </w:r>
      <w:r w:rsidRPr="003B689F">
        <w:rPr>
          <w:spacing w:val="31"/>
          <w:lang w:val="de-DE"/>
        </w:rPr>
        <w:t xml:space="preserve"> </w:t>
      </w:r>
      <w:r w:rsidRPr="003B689F">
        <w:rPr>
          <w:lang w:val="de-DE"/>
        </w:rPr>
        <w:t>gen</w:t>
      </w:r>
      <w:r w:rsidRPr="003B689F">
        <w:rPr>
          <w:spacing w:val="-2"/>
          <w:lang w:val="de-DE"/>
        </w:rPr>
        <w:t xml:space="preserve"> sowie</w:t>
      </w:r>
    </w:p>
    <w:p w:rsidR="00097B25" w:rsidRDefault="00621453" w:rsidP="00145A8A">
      <w:pPr>
        <w:pStyle w:val="Textkrper"/>
        <w:numPr>
          <w:ilvl w:val="2"/>
          <w:numId w:val="4"/>
        </w:numPr>
        <w:tabs>
          <w:tab w:val="left" w:pos="1921"/>
        </w:tabs>
        <w:spacing w:before="5" w:line="360" w:lineRule="auto"/>
        <w:ind w:hanging="360"/>
        <w:jc w:val="both"/>
      </w:pPr>
      <w:proofErr w:type="spellStart"/>
      <w:proofErr w:type="gramStart"/>
      <w:r>
        <w:rPr>
          <w:spacing w:val="-1"/>
        </w:rPr>
        <w:t>ein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Pflegeantrag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gekennzeichnet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werden</w:t>
      </w:r>
      <w:proofErr w:type="spellEnd"/>
      <w:r>
        <w:rPr>
          <w:spacing w:val="-2"/>
        </w:rPr>
        <w:t>.</w:t>
      </w:r>
    </w:p>
    <w:p w:rsidR="00097B25" w:rsidRDefault="00097B25" w:rsidP="00145A8A">
      <w:pPr>
        <w:spacing w:line="360" w:lineRule="auto"/>
        <w:rPr>
          <w:rFonts w:ascii="Arial" w:eastAsia="Arial" w:hAnsi="Arial" w:cs="Arial"/>
        </w:rPr>
      </w:pPr>
    </w:p>
    <w:p w:rsidR="00097B25" w:rsidRPr="003B689F" w:rsidRDefault="00621453" w:rsidP="00145A8A">
      <w:pPr>
        <w:pStyle w:val="Textkrper"/>
        <w:spacing w:before="128" w:line="360" w:lineRule="auto"/>
        <w:ind w:left="1560" w:right="4381"/>
        <w:jc w:val="both"/>
        <w:rPr>
          <w:lang w:val="de-DE"/>
        </w:rPr>
      </w:pPr>
      <w:r w:rsidRPr="003B689F">
        <w:rPr>
          <w:spacing w:val="-1"/>
          <w:lang w:val="de-DE"/>
        </w:rPr>
        <w:t>Der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App-Nutzer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bestätigt,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dass</w:t>
      </w:r>
      <w:r w:rsidRPr="003B689F">
        <w:rPr>
          <w:spacing w:val="32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1"/>
          <w:lang w:val="de-DE"/>
        </w:rPr>
        <w:t xml:space="preserve"> </w:t>
      </w:r>
      <w:r w:rsidRPr="003B689F">
        <w:rPr>
          <w:spacing w:val="-1"/>
          <w:lang w:val="de-DE"/>
        </w:rPr>
        <w:t>Kosten</w:t>
      </w:r>
      <w:r w:rsidRPr="003B689F">
        <w:rPr>
          <w:spacing w:val="31"/>
          <w:lang w:val="de-DE"/>
        </w:rPr>
        <w:t xml:space="preserve"> </w:t>
      </w:r>
      <w:r w:rsidRPr="003B689F">
        <w:rPr>
          <w:lang w:val="de-DE"/>
        </w:rPr>
        <w:t>tat-</w:t>
      </w:r>
      <w:r w:rsidRPr="003B689F">
        <w:rPr>
          <w:spacing w:val="30"/>
          <w:lang w:val="de-DE"/>
        </w:rPr>
        <w:t xml:space="preserve"> </w:t>
      </w:r>
      <w:r w:rsidRPr="003B689F">
        <w:rPr>
          <w:spacing w:val="-1"/>
          <w:lang w:val="de-DE"/>
        </w:rPr>
        <w:t>sächlich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entstanden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sind,</w:t>
      </w:r>
      <w:r w:rsidRPr="003B689F">
        <w:rPr>
          <w:spacing w:val="52"/>
          <w:lang w:val="de-DE"/>
        </w:rPr>
        <w:t xml:space="preserve"> </w:t>
      </w:r>
      <w:r w:rsidRPr="003B689F">
        <w:rPr>
          <w:spacing w:val="-1"/>
          <w:lang w:val="de-DE"/>
        </w:rPr>
        <w:t>sich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seine</w:t>
      </w:r>
      <w:r w:rsidRPr="003B689F">
        <w:rPr>
          <w:spacing w:val="51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persönli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33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chen</w:t>
      </w:r>
      <w:proofErr w:type="spellEnd"/>
      <w:r w:rsidRPr="003B689F">
        <w:rPr>
          <w:spacing w:val="46"/>
          <w:lang w:val="de-DE"/>
        </w:rPr>
        <w:t xml:space="preserve"> </w:t>
      </w:r>
      <w:r w:rsidRPr="003B689F">
        <w:rPr>
          <w:spacing w:val="-1"/>
          <w:lang w:val="de-DE"/>
        </w:rPr>
        <w:t>Daten</w:t>
      </w:r>
      <w:r w:rsidRPr="003B689F">
        <w:rPr>
          <w:spacing w:val="46"/>
          <w:lang w:val="de-DE"/>
        </w:rPr>
        <w:t xml:space="preserve"> </w:t>
      </w:r>
      <w:r w:rsidRPr="003B689F">
        <w:rPr>
          <w:spacing w:val="-1"/>
          <w:lang w:val="de-DE"/>
        </w:rPr>
        <w:t>nicht</w:t>
      </w:r>
      <w:r w:rsidRPr="003B689F">
        <w:rPr>
          <w:spacing w:val="47"/>
          <w:lang w:val="de-DE"/>
        </w:rPr>
        <w:t xml:space="preserve"> </w:t>
      </w:r>
      <w:r w:rsidRPr="003B689F">
        <w:rPr>
          <w:spacing w:val="-1"/>
          <w:lang w:val="de-DE"/>
        </w:rPr>
        <w:t>geändert</w:t>
      </w:r>
      <w:r w:rsidRPr="003B689F">
        <w:rPr>
          <w:spacing w:val="47"/>
          <w:lang w:val="de-DE"/>
        </w:rPr>
        <w:t xml:space="preserve"> </w:t>
      </w:r>
      <w:r w:rsidRPr="003B689F">
        <w:rPr>
          <w:spacing w:val="-1"/>
          <w:lang w:val="de-DE"/>
        </w:rPr>
        <w:t>haben</w:t>
      </w:r>
      <w:r w:rsidRPr="003B689F">
        <w:rPr>
          <w:spacing w:val="46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31"/>
          <w:lang w:val="de-DE"/>
        </w:rPr>
        <w:t xml:space="preserve"> </w:t>
      </w:r>
      <w:r w:rsidRPr="003B689F">
        <w:rPr>
          <w:spacing w:val="-1"/>
          <w:lang w:val="de-DE"/>
        </w:rPr>
        <w:t>erteilt</w:t>
      </w:r>
      <w:r w:rsidRPr="003B689F">
        <w:rPr>
          <w:spacing w:val="33"/>
          <w:lang w:val="de-DE"/>
        </w:rPr>
        <w:t xml:space="preserve"> </w:t>
      </w:r>
      <w:r w:rsidRPr="003B689F">
        <w:rPr>
          <w:spacing w:val="-1"/>
          <w:lang w:val="de-DE"/>
        </w:rPr>
        <w:t>sein</w:t>
      </w:r>
      <w:r w:rsidRPr="003B689F">
        <w:rPr>
          <w:spacing w:val="12"/>
          <w:lang w:val="de-DE"/>
        </w:rPr>
        <w:t xml:space="preserve"> </w:t>
      </w:r>
      <w:r w:rsidRPr="003B689F">
        <w:rPr>
          <w:spacing w:val="-1"/>
          <w:lang w:val="de-DE"/>
        </w:rPr>
        <w:t>Einverständnis</w:t>
      </w:r>
      <w:r w:rsidRPr="003B689F">
        <w:rPr>
          <w:spacing w:val="13"/>
          <w:lang w:val="de-DE"/>
        </w:rPr>
        <w:t xml:space="preserve"> </w:t>
      </w:r>
      <w:r w:rsidRPr="003B689F">
        <w:rPr>
          <w:spacing w:val="-2"/>
          <w:lang w:val="de-DE"/>
        </w:rPr>
        <w:t>zur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1"/>
          <w:lang w:val="de-DE"/>
        </w:rPr>
        <w:t>elektronischen</w:t>
      </w:r>
      <w:r w:rsidRPr="003B689F">
        <w:rPr>
          <w:spacing w:val="12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Übertra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36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gung</w:t>
      </w:r>
      <w:proofErr w:type="spellEnd"/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seiner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Daten.</w:t>
      </w:r>
    </w:p>
    <w:p w:rsidR="00097B25" w:rsidRPr="003B689F" w:rsidRDefault="00621453" w:rsidP="00145A8A">
      <w:pPr>
        <w:pStyle w:val="Textkrper"/>
        <w:spacing w:line="360" w:lineRule="auto"/>
        <w:ind w:left="1559" w:right="4386"/>
        <w:jc w:val="both"/>
        <w:rPr>
          <w:lang w:val="de-DE"/>
        </w:rPr>
      </w:pPr>
      <w:r w:rsidRPr="003B689F">
        <w:rPr>
          <w:spacing w:val="-1"/>
          <w:lang w:val="de-DE"/>
        </w:rPr>
        <w:t>Der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Button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„Antrag</w:t>
      </w:r>
      <w:r w:rsidRPr="003B689F">
        <w:rPr>
          <w:spacing w:val="22"/>
          <w:lang w:val="de-DE"/>
        </w:rPr>
        <w:t xml:space="preserve"> </w:t>
      </w:r>
      <w:r w:rsidRPr="003B689F">
        <w:rPr>
          <w:spacing w:val="-1"/>
          <w:lang w:val="de-DE"/>
        </w:rPr>
        <w:t>absenden“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aktiv.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1"/>
          <w:lang w:val="de-DE"/>
        </w:rPr>
        <w:t>Nach</w:t>
      </w:r>
      <w:r w:rsidRPr="003B689F">
        <w:rPr>
          <w:spacing w:val="31"/>
          <w:lang w:val="de-DE"/>
        </w:rPr>
        <w:t xml:space="preserve"> </w:t>
      </w:r>
      <w:r w:rsidRPr="003B689F">
        <w:rPr>
          <w:spacing w:val="-1"/>
          <w:lang w:val="de-DE"/>
        </w:rPr>
        <w:t>Betätigung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48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Übertragung</w:t>
      </w:r>
      <w:r w:rsidRPr="003B689F">
        <w:rPr>
          <w:spacing w:val="51"/>
          <w:lang w:val="de-DE"/>
        </w:rPr>
        <w:t xml:space="preserve"> </w:t>
      </w:r>
      <w:r w:rsidRPr="003B689F">
        <w:rPr>
          <w:spacing w:val="-1"/>
          <w:lang w:val="de-DE"/>
        </w:rPr>
        <w:t>an</w:t>
      </w:r>
      <w:r w:rsidRPr="003B689F">
        <w:rPr>
          <w:spacing w:val="48"/>
          <w:lang w:val="de-DE"/>
        </w:rPr>
        <w:t xml:space="preserve"> </w:t>
      </w:r>
      <w:r w:rsidRPr="003B689F">
        <w:rPr>
          <w:spacing w:val="-1"/>
          <w:lang w:val="de-DE"/>
        </w:rPr>
        <w:t>das</w:t>
      </w:r>
      <w:r w:rsidRPr="003B689F">
        <w:rPr>
          <w:spacing w:val="50"/>
          <w:lang w:val="de-DE"/>
        </w:rPr>
        <w:t xml:space="preserve"> </w:t>
      </w:r>
      <w:r w:rsidRPr="003B689F">
        <w:rPr>
          <w:spacing w:val="-1"/>
          <w:lang w:val="de-DE"/>
        </w:rPr>
        <w:t>BVA</w:t>
      </w:r>
      <w:r w:rsidRPr="003B689F">
        <w:rPr>
          <w:spacing w:val="28"/>
          <w:lang w:val="de-DE"/>
        </w:rPr>
        <w:t xml:space="preserve"> </w:t>
      </w:r>
      <w:r w:rsidRPr="003B689F">
        <w:rPr>
          <w:spacing w:val="-1"/>
          <w:lang w:val="de-DE"/>
        </w:rPr>
        <w:t>gestartet.</w:t>
      </w:r>
    </w:p>
    <w:p w:rsidR="00097B25" w:rsidRPr="003B689F" w:rsidRDefault="00097B25" w:rsidP="00145A8A">
      <w:pPr>
        <w:spacing w:line="360" w:lineRule="auto"/>
        <w:rPr>
          <w:rFonts w:ascii="Arial" w:eastAsia="Arial" w:hAnsi="Arial" w:cs="Arial"/>
          <w:lang w:val="de-DE"/>
        </w:rPr>
      </w:pPr>
      <w:bookmarkStart w:id="6" w:name="_GoBack"/>
      <w:bookmarkEnd w:id="6"/>
    </w:p>
    <w:p w:rsidR="00097B25" w:rsidRDefault="00621453" w:rsidP="00145A8A">
      <w:pPr>
        <w:pStyle w:val="Textkrper"/>
        <w:spacing w:before="130" w:line="360" w:lineRule="auto"/>
        <w:ind w:left="1560" w:right="140"/>
        <w:jc w:val="both"/>
        <w:rPr>
          <w:spacing w:val="-1"/>
          <w:lang w:val="de-DE"/>
        </w:rPr>
      </w:pPr>
      <w:r w:rsidRPr="003B689F">
        <w:rPr>
          <w:spacing w:val="-2"/>
          <w:lang w:val="de-DE"/>
        </w:rPr>
        <w:t>Die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Registrierungs-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Nutzerdaten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2"/>
          <w:lang w:val="de-DE"/>
        </w:rPr>
        <w:t>werden</w:t>
      </w:r>
      <w:r w:rsidRPr="003B689F">
        <w:rPr>
          <w:spacing w:val="32"/>
          <w:lang w:val="de-DE"/>
        </w:rPr>
        <w:t xml:space="preserve"> </w:t>
      </w:r>
      <w:r w:rsidRPr="003B689F">
        <w:rPr>
          <w:spacing w:val="-1"/>
          <w:lang w:val="de-DE"/>
        </w:rPr>
        <w:t>verschlüsselt</w:t>
      </w:r>
      <w:r w:rsidRPr="003B689F">
        <w:rPr>
          <w:spacing w:val="20"/>
          <w:lang w:val="de-DE"/>
        </w:rPr>
        <w:t xml:space="preserve"> </w:t>
      </w:r>
      <w:r w:rsidRPr="003B689F">
        <w:rPr>
          <w:spacing w:val="-1"/>
          <w:lang w:val="de-DE"/>
        </w:rPr>
        <w:t>an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18"/>
          <w:lang w:val="de-DE"/>
        </w:rPr>
        <w:t xml:space="preserve"> </w:t>
      </w:r>
      <w:r w:rsidRPr="003B689F">
        <w:rPr>
          <w:spacing w:val="-1"/>
          <w:lang w:val="de-DE"/>
        </w:rPr>
        <w:t>Server-Datenbank</w:t>
      </w:r>
      <w:r w:rsidRPr="003B689F">
        <w:rPr>
          <w:spacing w:val="21"/>
          <w:lang w:val="de-DE"/>
        </w:rPr>
        <w:t xml:space="preserve"> </w:t>
      </w:r>
      <w:r w:rsidRPr="003B689F">
        <w:rPr>
          <w:spacing w:val="-2"/>
          <w:lang w:val="de-DE"/>
        </w:rPr>
        <w:t>über-</w:t>
      </w:r>
      <w:r w:rsidRPr="003B689F">
        <w:rPr>
          <w:spacing w:val="25"/>
          <w:lang w:val="de-DE"/>
        </w:rPr>
        <w:t xml:space="preserve"> </w:t>
      </w:r>
      <w:r w:rsidRPr="003B689F">
        <w:rPr>
          <w:spacing w:val="-1"/>
          <w:lang w:val="de-DE"/>
        </w:rPr>
        <w:t>sendet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und</w:t>
      </w:r>
      <w:r w:rsidRPr="003B689F">
        <w:rPr>
          <w:spacing w:val="-4"/>
          <w:lang w:val="de-DE"/>
        </w:rPr>
        <w:t xml:space="preserve"> </w:t>
      </w:r>
      <w:r w:rsidRPr="003B689F">
        <w:rPr>
          <w:spacing w:val="-1"/>
          <w:lang w:val="de-DE"/>
        </w:rPr>
        <w:t>gespeichert.</w:t>
      </w:r>
    </w:p>
    <w:p w:rsidR="00AF76DB" w:rsidRPr="003B689F" w:rsidRDefault="00AF76DB" w:rsidP="00145A8A">
      <w:pPr>
        <w:pStyle w:val="Textkrper"/>
        <w:spacing w:before="130" w:line="360" w:lineRule="auto"/>
        <w:ind w:left="1560" w:right="140"/>
        <w:jc w:val="both"/>
        <w:rPr>
          <w:lang w:val="de-DE"/>
        </w:rPr>
      </w:pPr>
      <w:r>
        <w:rPr>
          <w:spacing w:val="-1"/>
          <w:lang w:val="de-DE"/>
        </w:rPr>
        <w:t>Die Kommentarfunktion ist nicht für die Mitteilung von Änderung in den</w:t>
      </w:r>
      <w:r w:rsidRPr="00AF76DB">
        <w:rPr>
          <w:spacing w:val="-1"/>
          <w:lang w:val="de-DE"/>
        </w:rPr>
        <w:t xml:space="preserve"> persönlichen Verhältnisse (z.B. Adresse oder Kontodaten) </w:t>
      </w:r>
      <w:r>
        <w:rPr>
          <w:spacing w:val="-1"/>
          <w:lang w:val="de-DE"/>
        </w:rPr>
        <w:t>vorgesehen</w:t>
      </w:r>
      <w:r w:rsidRPr="00AF76DB">
        <w:rPr>
          <w:spacing w:val="-1"/>
          <w:lang w:val="de-DE"/>
        </w:rPr>
        <w:t xml:space="preserve">. </w:t>
      </w:r>
      <w:r>
        <w:rPr>
          <w:spacing w:val="-1"/>
          <w:lang w:val="de-DE"/>
        </w:rPr>
        <w:t>E</w:t>
      </w:r>
      <w:r w:rsidRPr="00AF76DB">
        <w:rPr>
          <w:spacing w:val="-1"/>
          <w:lang w:val="de-DE"/>
        </w:rPr>
        <w:t>ntsprechende Änderung</w:t>
      </w:r>
      <w:r>
        <w:rPr>
          <w:spacing w:val="-1"/>
          <w:lang w:val="de-DE"/>
        </w:rPr>
        <w:t>en müssen</w:t>
      </w:r>
      <w:r w:rsidRPr="00AF76DB">
        <w:rPr>
          <w:spacing w:val="-1"/>
          <w:lang w:val="de-DE"/>
        </w:rPr>
        <w:t xml:space="preserve"> per Antragsformular in Papierform der Beihilfestelle </w:t>
      </w:r>
      <w:r>
        <w:rPr>
          <w:spacing w:val="-1"/>
          <w:lang w:val="de-DE"/>
        </w:rPr>
        <w:t>mitgeteilt werden</w:t>
      </w:r>
      <w:r w:rsidRPr="00AF76DB">
        <w:rPr>
          <w:spacing w:val="-1"/>
          <w:lang w:val="de-DE"/>
        </w:rPr>
        <w:t>.</w:t>
      </w:r>
    </w:p>
    <w:p w:rsidR="00AF76DB" w:rsidRPr="003B689F" w:rsidRDefault="00AF76DB" w:rsidP="00145A8A">
      <w:pPr>
        <w:spacing w:line="275" w:lineRule="auto"/>
        <w:ind w:right="140"/>
        <w:jc w:val="both"/>
        <w:rPr>
          <w:lang w:val="de-DE"/>
        </w:rPr>
        <w:sectPr w:rsidR="00AF76DB" w:rsidRPr="003B689F" w:rsidSect="00145A8A">
          <w:pgSz w:w="11910" w:h="16840"/>
          <w:pgMar w:top="1580" w:right="1280" w:bottom="1560" w:left="0" w:header="0" w:footer="1548" w:gutter="0"/>
          <w:cols w:space="720"/>
        </w:sect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797550" cy="241300"/>
                <wp:effectExtent l="0" t="0" r="3175" b="0"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241300"/>
                        </a:xfrm>
                        <a:prstGeom prst="rect">
                          <a:avLst/>
                        </a:prstGeom>
                        <a:solidFill>
                          <a:srgbClr val="9FE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25" w:rsidRDefault="00621453">
                            <w:pPr>
                              <w:spacing w:line="251" w:lineRule="exact"/>
                              <w:ind w:left="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Maske: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</w:rPr>
                              <w:t>Archiv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89" type="#_x0000_t202" style="width:456.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" fillcolor="#9fe9bd" stroked="f">
                <v:textbox inset="0,0,0,0">
                  <w:txbxContent>
                    <w:p w:rsidR="00097B25" w:rsidRDefault="00621453">
                      <w:pPr>
                        <w:spacing w:line="251" w:lineRule="exact"/>
                        <w:ind w:left="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Maske: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</w:rPr>
                        <w:t>Archiv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97B25" w:rsidRDefault="00097B25">
      <w:pPr>
        <w:spacing w:before="8"/>
        <w:rPr>
          <w:rFonts w:ascii="Arial" w:eastAsia="Arial" w:hAnsi="Arial" w:cs="Arial"/>
          <w:sz w:val="8"/>
          <w:szCs w:val="8"/>
        </w:rPr>
      </w:pPr>
    </w:p>
    <w:p w:rsidR="00097B25" w:rsidRPr="003B689F" w:rsidRDefault="003B689F">
      <w:pPr>
        <w:pStyle w:val="Textkrper"/>
        <w:spacing w:before="72" w:line="360" w:lineRule="auto"/>
        <w:ind w:left="1425" w:right="4519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4362450</wp:posOffset>
                </wp:positionH>
                <wp:positionV relativeFrom="paragraph">
                  <wp:posOffset>-6350</wp:posOffset>
                </wp:positionV>
                <wp:extent cx="2294255" cy="2904490"/>
                <wp:effectExtent l="9525" t="3175" r="1270" b="6985"/>
                <wp:wrapNone/>
                <wp:docPr id="6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2904490"/>
                          <a:chOff x="6870" y="-10"/>
                          <a:chExt cx="3613" cy="4574"/>
                        </a:xfrm>
                      </wpg:grpSpPr>
                      <wpg:grpSp>
                        <wpg:cNvPr id="61" name="Group 33"/>
                        <wpg:cNvGrpSpPr>
                          <a:grpSpLocks/>
                        </wpg:cNvGrpSpPr>
                        <wpg:grpSpPr bwMode="auto">
                          <a:xfrm>
                            <a:off x="6877" y="-3"/>
                            <a:ext cx="3598" cy="4559"/>
                            <a:chOff x="6877" y="-3"/>
                            <a:chExt cx="3598" cy="4559"/>
                          </a:xfrm>
                        </wpg:grpSpPr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6877" y="-3"/>
                              <a:ext cx="3598" cy="4559"/>
                            </a:xfrm>
                            <a:custGeom>
                              <a:avLst/>
                              <a:gdLst>
                                <a:gd name="T0" fmla="+- 0 6877 6877"/>
                                <a:gd name="T1" fmla="*/ T0 w 3598"/>
                                <a:gd name="T2" fmla="+- 0 -3 -3"/>
                                <a:gd name="T3" fmla="*/ -3 h 4559"/>
                                <a:gd name="T4" fmla="+- 0 10475 6877"/>
                                <a:gd name="T5" fmla="*/ T4 w 3598"/>
                                <a:gd name="T6" fmla="+- 0 -3 -3"/>
                                <a:gd name="T7" fmla="*/ -3 h 4559"/>
                                <a:gd name="T8" fmla="+- 0 10475 6877"/>
                                <a:gd name="T9" fmla="*/ T8 w 3598"/>
                                <a:gd name="T10" fmla="+- 0 4556 -3"/>
                                <a:gd name="T11" fmla="*/ 4556 h 4559"/>
                                <a:gd name="T12" fmla="+- 0 6877 6877"/>
                                <a:gd name="T13" fmla="*/ T12 w 3598"/>
                                <a:gd name="T14" fmla="+- 0 4556 -3"/>
                                <a:gd name="T15" fmla="*/ 4556 h 4559"/>
                                <a:gd name="T16" fmla="+- 0 6877 6877"/>
                                <a:gd name="T17" fmla="*/ T16 w 3598"/>
                                <a:gd name="T18" fmla="+- 0 -3 -3"/>
                                <a:gd name="T19" fmla="*/ -3 h 4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4559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  <a:lnTo>
                                    <a:pt x="3598" y="4559"/>
                                  </a:lnTo>
                                  <a:lnTo>
                                    <a:pt x="0" y="45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28" y="77"/>
                              <a:ext cx="3291" cy="4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43.5pt;margin-top:-.5pt;width:180.65pt;height:228.7pt;z-index:3232;mso-position-horizontal-relative:page" coordorigin="6870,-10" coordsize="3613,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">
                <v:group id="Group 33" o:spid="_x0000_s1027" style="position:absolute;left:6877;top:-3;width:3598;height:4559" coordorigin="6877,-3" coordsize="3598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5" o:spid="_x0000_s1028" style="position:absolute;left:6877;top:-3;width:3598;height:4559;visibility:visible;mso-wrap-style:square;v-text-anchor:top" coordsize="3598,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/18EA&#10;AADbAAAADwAAAGRycy9kb3ducmV2LnhtbESPQYvCMBSE74L/ITxhb5raQ5GuUURc8LRgVbw+mrdt&#10;tXkpSWrrv98sLHgcZuYbZr0dTSue5HxjWcFykYAgLq1uuFJwOX/NVyB8QNbYWiYFL/Kw3Uwna8y1&#10;HfhEzyJUIkLY56igDqHLpfRlTQb9wnbE0fuxzmCI0lVSOxwi3LQyTZJMGmw4LtTY0b6m8lH0RoG+&#10;pXt2TbFKj77/zor7ob8OB6U+ZuPuE0SgMbzD/+2jVpCl8Pc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9P9fBAAAA2wAAAA8AAAAAAAAAAAAAAAAAmAIAAGRycy9kb3du&#10;cmV2LnhtbFBLBQYAAAAABAAEAPUAAACGAwAAAAA=&#10;" path="m,l3598,r,4559l,4559,,xe" filled="f" strokecolor="silver">
                    <v:path arrowok="t" o:connecttype="custom" o:connectlocs="0,-3;3598,-3;3598,4556;0,4556;0,-3" o:connectangles="0,0,0,0,0"/>
                  </v:shape>
                  <v:shape id="Picture 34" o:spid="_x0000_s1029" type="#_x0000_t75" style="position:absolute;left:7028;top:77;width:3291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l73EAAAA2wAAAA8AAABkcnMvZG93bnJldi54bWxEj09rAjEUxO8Fv0N4Qm8169aKbI1iC8KC&#10;0OKfS2+Pzevu0s1LSKK7fntTEDwOM/MbZrkeTCcu5ENrWcF0koEgrqxuuVZwOm5fFiBCRNbYWSYF&#10;VwqwXo2ellho2/OeLodYiwThUKCCJkZXSBmqhgyGiXXEyfu13mBM0tdSe+wT3HQyz7K5NNhyWmjQ&#10;0WdD1d/hbBTUu7e8/571Xx++JJe7n1DuZgulnsfD5h1EpCE+wvd2qRXMX+H/S/o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El73EAAAA2wAAAA8AAAAAAAAAAAAAAAAA&#10;nwIAAGRycy9kb3ducmV2LnhtbFBLBQYAAAAABAAEAPcAAACQAwAAAAA=&#10;">
                    <v:imagedata r:id="rId70" o:title=""/>
                  </v:shape>
                </v:group>
                <w10:wrap anchorx="page"/>
              </v:group>
            </w:pict>
          </mc:Fallback>
        </mc:AlternateContent>
      </w:r>
      <w:r w:rsidR="00621453" w:rsidRPr="003B689F">
        <w:rPr>
          <w:spacing w:val="-1"/>
          <w:lang w:val="de-DE"/>
        </w:rPr>
        <w:t>Der</w:t>
      </w:r>
      <w:r w:rsidR="00621453" w:rsidRPr="003B689F">
        <w:rPr>
          <w:spacing w:val="11"/>
          <w:lang w:val="de-DE"/>
        </w:rPr>
        <w:t xml:space="preserve"> </w:t>
      </w:r>
      <w:r w:rsidR="00621453" w:rsidRPr="003B689F">
        <w:rPr>
          <w:spacing w:val="-1"/>
          <w:lang w:val="de-DE"/>
        </w:rPr>
        <w:t>App-Nutzer</w:t>
      </w:r>
      <w:r w:rsidR="00621453" w:rsidRPr="003B689F">
        <w:rPr>
          <w:spacing w:val="11"/>
          <w:lang w:val="de-DE"/>
        </w:rPr>
        <w:t xml:space="preserve"> </w:t>
      </w:r>
      <w:r w:rsidR="00621453" w:rsidRPr="003B689F">
        <w:rPr>
          <w:spacing w:val="-2"/>
          <w:lang w:val="de-DE"/>
        </w:rPr>
        <w:t>wird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anschließend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direkt</w:t>
      </w:r>
      <w:r w:rsidR="00621453" w:rsidRPr="003B689F">
        <w:rPr>
          <w:spacing w:val="11"/>
          <w:lang w:val="de-DE"/>
        </w:rPr>
        <w:t xml:space="preserve"> </w:t>
      </w:r>
      <w:r w:rsidR="00621453" w:rsidRPr="003B689F">
        <w:rPr>
          <w:spacing w:val="-1"/>
          <w:lang w:val="de-DE"/>
        </w:rPr>
        <w:t>in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das</w:t>
      </w:r>
      <w:r w:rsidR="00621453" w:rsidRPr="003B689F">
        <w:rPr>
          <w:spacing w:val="32"/>
          <w:lang w:val="de-DE"/>
        </w:rPr>
        <w:t xml:space="preserve"> </w:t>
      </w:r>
      <w:r w:rsidR="00621453" w:rsidRPr="003B689F">
        <w:rPr>
          <w:spacing w:val="-1"/>
          <w:lang w:val="de-DE"/>
        </w:rPr>
        <w:t>Archiv</w:t>
      </w:r>
      <w:r w:rsidR="00621453" w:rsidRPr="003B689F">
        <w:rPr>
          <w:spacing w:val="18"/>
          <w:lang w:val="de-DE"/>
        </w:rPr>
        <w:t xml:space="preserve"> </w:t>
      </w:r>
      <w:r w:rsidR="00621453" w:rsidRPr="003B689F">
        <w:rPr>
          <w:spacing w:val="-1"/>
          <w:lang w:val="de-DE"/>
        </w:rPr>
        <w:t>geleitet.</w:t>
      </w:r>
      <w:r w:rsidR="00621453" w:rsidRPr="003B689F">
        <w:rPr>
          <w:spacing w:val="21"/>
          <w:lang w:val="de-DE"/>
        </w:rPr>
        <w:t xml:space="preserve"> </w:t>
      </w:r>
      <w:r w:rsidR="00621453" w:rsidRPr="003B689F">
        <w:rPr>
          <w:spacing w:val="-1"/>
          <w:lang w:val="de-DE"/>
        </w:rPr>
        <w:t>Jeder</w:t>
      </w:r>
      <w:r w:rsidR="00621453" w:rsidRPr="003B689F">
        <w:rPr>
          <w:spacing w:val="21"/>
          <w:lang w:val="de-DE"/>
        </w:rPr>
        <w:t xml:space="preserve"> </w:t>
      </w:r>
      <w:r w:rsidR="00621453" w:rsidRPr="003B689F">
        <w:rPr>
          <w:spacing w:val="-1"/>
          <w:lang w:val="de-DE"/>
        </w:rPr>
        <w:t>Antrag</w:t>
      </w:r>
      <w:r w:rsidR="00621453" w:rsidRPr="003B689F">
        <w:rPr>
          <w:spacing w:val="22"/>
          <w:lang w:val="de-DE"/>
        </w:rPr>
        <w:t xml:space="preserve"> </w:t>
      </w:r>
      <w:r w:rsidR="00621453" w:rsidRPr="003B689F">
        <w:rPr>
          <w:spacing w:val="-2"/>
          <w:lang w:val="de-DE"/>
        </w:rPr>
        <w:t>erhält</w:t>
      </w:r>
      <w:r w:rsidR="00621453" w:rsidRPr="003B689F">
        <w:rPr>
          <w:spacing w:val="19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20"/>
          <w:lang w:val="de-DE"/>
        </w:rPr>
        <w:t xml:space="preserve"> </w:t>
      </w:r>
      <w:r w:rsidR="00621453" w:rsidRPr="003B689F">
        <w:rPr>
          <w:spacing w:val="-1"/>
          <w:lang w:val="de-DE"/>
        </w:rPr>
        <w:t>system-</w:t>
      </w:r>
      <w:r w:rsidR="00621453" w:rsidRPr="003B689F">
        <w:rPr>
          <w:spacing w:val="25"/>
          <w:lang w:val="de-DE"/>
        </w:rPr>
        <w:t xml:space="preserve"> </w:t>
      </w:r>
      <w:r w:rsidR="00621453" w:rsidRPr="003B689F">
        <w:rPr>
          <w:spacing w:val="-1"/>
          <w:lang w:val="de-DE"/>
        </w:rPr>
        <w:t>seitig</w:t>
      </w:r>
      <w:r w:rsidR="00621453" w:rsidRPr="003B689F">
        <w:rPr>
          <w:spacing w:val="48"/>
          <w:lang w:val="de-DE"/>
        </w:rPr>
        <w:t xml:space="preserve"> </w:t>
      </w:r>
      <w:r w:rsidR="00621453" w:rsidRPr="003B689F">
        <w:rPr>
          <w:spacing w:val="-1"/>
          <w:lang w:val="de-DE"/>
        </w:rPr>
        <w:t>vergebene,</w:t>
      </w:r>
      <w:r w:rsidR="00621453" w:rsidRPr="003B689F">
        <w:rPr>
          <w:spacing w:val="45"/>
          <w:lang w:val="de-DE"/>
        </w:rPr>
        <w:t xml:space="preserve"> </w:t>
      </w:r>
      <w:r w:rsidR="00621453" w:rsidRPr="003B689F">
        <w:rPr>
          <w:spacing w:val="-1"/>
          <w:lang w:val="de-DE"/>
        </w:rPr>
        <w:t>fortlaufende</w:t>
      </w:r>
      <w:r w:rsidR="00621453" w:rsidRPr="003B689F">
        <w:rPr>
          <w:spacing w:val="47"/>
          <w:lang w:val="de-DE"/>
        </w:rPr>
        <w:t xml:space="preserve"> </w:t>
      </w:r>
      <w:r w:rsidR="00621453" w:rsidRPr="003B689F">
        <w:rPr>
          <w:spacing w:val="-1"/>
          <w:lang w:val="de-DE"/>
        </w:rPr>
        <w:t>Antrags-ID,</w:t>
      </w:r>
      <w:r w:rsidR="00621453" w:rsidRPr="003B689F">
        <w:rPr>
          <w:spacing w:val="47"/>
          <w:lang w:val="de-DE"/>
        </w:rPr>
        <w:t xml:space="preserve"> </w:t>
      </w:r>
      <w:r w:rsidR="00621453" w:rsidRPr="003B689F">
        <w:rPr>
          <w:spacing w:val="-1"/>
          <w:lang w:val="de-DE"/>
        </w:rPr>
        <w:t>das</w:t>
      </w:r>
      <w:r w:rsidR="00621453" w:rsidRPr="003B689F">
        <w:rPr>
          <w:spacing w:val="28"/>
          <w:lang w:val="de-DE"/>
        </w:rPr>
        <w:t xml:space="preserve"> </w:t>
      </w:r>
      <w:r w:rsidR="00621453" w:rsidRPr="003B689F">
        <w:rPr>
          <w:spacing w:val="-1"/>
          <w:lang w:val="de-DE"/>
        </w:rPr>
        <w:t>Antragsdatum</w:t>
      </w:r>
      <w:r w:rsidR="00621453" w:rsidRPr="003B689F">
        <w:rPr>
          <w:spacing w:val="11"/>
          <w:lang w:val="de-DE"/>
        </w:rPr>
        <w:t xml:space="preserve"> </w:t>
      </w:r>
      <w:r w:rsidR="00621453" w:rsidRPr="003B689F">
        <w:rPr>
          <w:spacing w:val="-1"/>
          <w:lang w:val="de-DE"/>
        </w:rPr>
        <w:t>und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1"/>
          <w:lang w:val="de-DE"/>
        </w:rPr>
        <w:t>den</w:t>
      </w:r>
      <w:r w:rsidR="00621453" w:rsidRPr="003B689F">
        <w:rPr>
          <w:spacing w:val="8"/>
          <w:lang w:val="de-DE"/>
        </w:rPr>
        <w:t xml:space="preserve"> </w:t>
      </w:r>
      <w:r w:rsidR="00621453" w:rsidRPr="003B689F">
        <w:rPr>
          <w:spacing w:val="-1"/>
          <w:lang w:val="de-DE"/>
        </w:rPr>
        <w:t>Status</w:t>
      </w:r>
      <w:r w:rsidR="00621453" w:rsidRPr="003B689F">
        <w:rPr>
          <w:spacing w:val="10"/>
          <w:lang w:val="de-DE"/>
        </w:rPr>
        <w:t xml:space="preserve"> </w:t>
      </w:r>
      <w:r w:rsidR="00621453" w:rsidRPr="003B689F">
        <w:rPr>
          <w:spacing w:val="-2"/>
          <w:lang w:val="de-DE"/>
        </w:rPr>
        <w:t>zur</w:t>
      </w:r>
      <w:r w:rsidR="00621453" w:rsidRPr="003B689F">
        <w:rPr>
          <w:spacing w:val="11"/>
          <w:lang w:val="de-DE"/>
        </w:rPr>
        <w:t xml:space="preserve"> </w:t>
      </w:r>
      <w:r w:rsidR="00621453" w:rsidRPr="003B689F">
        <w:rPr>
          <w:spacing w:val="-1"/>
          <w:lang w:val="de-DE"/>
        </w:rPr>
        <w:t>Übertragung.</w:t>
      </w:r>
      <w:r w:rsidR="00621453" w:rsidRPr="003B689F">
        <w:rPr>
          <w:spacing w:val="30"/>
          <w:lang w:val="de-DE"/>
        </w:rPr>
        <w:t xml:space="preserve"> </w:t>
      </w:r>
      <w:r w:rsidR="00621453" w:rsidRPr="003B689F">
        <w:rPr>
          <w:spacing w:val="-1"/>
          <w:lang w:val="de-DE"/>
        </w:rPr>
        <w:t>Durch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1"/>
          <w:lang w:val="de-DE"/>
        </w:rPr>
        <w:t>einen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1"/>
          <w:lang w:val="de-DE"/>
        </w:rPr>
        <w:t>Tipp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2"/>
          <w:lang w:val="de-DE"/>
        </w:rPr>
        <w:t>auf</w:t>
      </w:r>
      <w:r w:rsidR="00621453" w:rsidRPr="003B689F">
        <w:rPr>
          <w:spacing w:val="52"/>
          <w:lang w:val="de-DE"/>
        </w:rPr>
        <w:t xml:space="preserve"> </w:t>
      </w:r>
      <w:r w:rsidR="00621453" w:rsidRPr="003B689F">
        <w:rPr>
          <w:spacing w:val="-2"/>
          <w:lang w:val="de-DE"/>
        </w:rPr>
        <w:t>den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1"/>
          <w:lang w:val="de-DE"/>
        </w:rPr>
        <w:t>Antrag</w:t>
      </w:r>
      <w:r w:rsidR="00621453" w:rsidRPr="003B689F">
        <w:rPr>
          <w:spacing w:val="51"/>
          <w:lang w:val="de-DE"/>
        </w:rPr>
        <w:t xml:space="preserve"> </w:t>
      </w:r>
      <w:r w:rsidR="00621453" w:rsidRPr="003B689F">
        <w:rPr>
          <w:spacing w:val="-1"/>
          <w:lang w:val="de-DE"/>
        </w:rPr>
        <w:t>können</w:t>
      </w:r>
      <w:r w:rsidR="00621453" w:rsidRPr="003B689F">
        <w:rPr>
          <w:spacing w:val="52"/>
          <w:lang w:val="de-DE"/>
        </w:rPr>
        <w:t xml:space="preserve"> </w:t>
      </w:r>
      <w:r w:rsidR="00621453" w:rsidRPr="003B689F">
        <w:rPr>
          <w:spacing w:val="-1"/>
          <w:lang w:val="de-DE"/>
        </w:rPr>
        <w:t>die</w:t>
      </w:r>
      <w:r w:rsidR="00621453" w:rsidRPr="003B689F">
        <w:rPr>
          <w:spacing w:val="35"/>
          <w:lang w:val="de-DE"/>
        </w:rPr>
        <w:t xml:space="preserve"> </w:t>
      </w:r>
      <w:r w:rsidR="00621453" w:rsidRPr="003B689F">
        <w:rPr>
          <w:spacing w:val="-1"/>
          <w:lang w:val="de-DE"/>
        </w:rPr>
        <w:t>Fotos</w:t>
      </w:r>
      <w:r w:rsidR="00621453" w:rsidRPr="003B689F">
        <w:rPr>
          <w:spacing w:val="18"/>
          <w:lang w:val="de-DE"/>
        </w:rPr>
        <w:t xml:space="preserve"> </w:t>
      </w:r>
      <w:r w:rsidR="00621453" w:rsidRPr="003B689F">
        <w:rPr>
          <w:spacing w:val="-1"/>
          <w:lang w:val="de-DE"/>
        </w:rPr>
        <w:t>und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optional</w:t>
      </w:r>
      <w:r w:rsidR="00621453" w:rsidRPr="003B689F">
        <w:rPr>
          <w:spacing w:val="17"/>
          <w:lang w:val="de-DE"/>
        </w:rPr>
        <w:t xml:space="preserve"> </w:t>
      </w:r>
      <w:r w:rsidR="00621453" w:rsidRPr="003B689F">
        <w:rPr>
          <w:spacing w:val="-1"/>
          <w:lang w:val="de-DE"/>
        </w:rPr>
        <w:t>der</w:t>
      </w:r>
      <w:r w:rsidR="00621453" w:rsidRPr="003B689F">
        <w:rPr>
          <w:spacing w:val="16"/>
          <w:lang w:val="de-DE"/>
        </w:rPr>
        <w:t xml:space="preserve"> </w:t>
      </w:r>
      <w:r w:rsidR="00621453" w:rsidRPr="003B689F">
        <w:rPr>
          <w:spacing w:val="-1"/>
          <w:lang w:val="de-DE"/>
        </w:rPr>
        <w:t>Kommentar</w:t>
      </w:r>
      <w:r w:rsidR="00621453" w:rsidRPr="003B689F">
        <w:rPr>
          <w:spacing w:val="19"/>
          <w:lang w:val="de-DE"/>
        </w:rPr>
        <w:t xml:space="preserve"> </w:t>
      </w:r>
      <w:r w:rsidR="00621453" w:rsidRPr="003B689F">
        <w:rPr>
          <w:spacing w:val="-1"/>
          <w:lang w:val="de-DE"/>
        </w:rPr>
        <w:t>eingesehen</w:t>
      </w:r>
      <w:r w:rsidR="00621453" w:rsidRPr="003B689F">
        <w:rPr>
          <w:spacing w:val="24"/>
          <w:lang w:val="de-DE"/>
        </w:rPr>
        <w:t xml:space="preserve"> </w:t>
      </w:r>
      <w:r w:rsidR="00621453" w:rsidRPr="003B689F">
        <w:rPr>
          <w:spacing w:val="-2"/>
          <w:lang w:val="de-DE"/>
        </w:rPr>
        <w:t>werden.</w:t>
      </w:r>
    </w:p>
    <w:p w:rsidR="00097B25" w:rsidRPr="003B689F" w:rsidRDefault="00621453">
      <w:pPr>
        <w:pStyle w:val="Textkrper"/>
        <w:spacing w:before="3" w:line="360" w:lineRule="auto"/>
        <w:ind w:left="1425" w:right="4519"/>
        <w:jc w:val="both"/>
        <w:rPr>
          <w:lang w:val="de-DE"/>
        </w:rPr>
      </w:pPr>
      <w:r w:rsidRPr="003B689F">
        <w:rPr>
          <w:spacing w:val="-1"/>
          <w:lang w:val="de-DE"/>
        </w:rPr>
        <w:t>Über</w:t>
      </w:r>
      <w:r w:rsidRPr="003B689F">
        <w:rPr>
          <w:spacing w:val="47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46"/>
          <w:lang w:val="de-DE"/>
        </w:rPr>
        <w:t xml:space="preserve"> </w:t>
      </w:r>
      <w:r w:rsidRPr="003B689F">
        <w:rPr>
          <w:spacing w:val="-1"/>
          <w:lang w:val="de-DE"/>
        </w:rPr>
        <w:t>drei</w:t>
      </w:r>
      <w:r w:rsidRPr="003B689F">
        <w:rPr>
          <w:spacing w:val="45"/>
          <w:lang w:val="de-DE"/>
        </w:rPr>
        <w:t xml:space="preserve"> </w:t>
      </w:r>
      <w:r w:rsidRPr="003B689F">
        <w:rPr>
          <w:spacing w:val="-1"/>
          <w:lang w:val="de-DE"/>
        </w:rPr>
        <w:t>Punkte</w:t>
      </w:r>
      <w:r w:rsidRPr="003B689F">
        <w:rPr>
          <w:spacing w:val="43"/>
          <w:lang w:val="de-DE"/>
        </w:rPr>
        <w:t xml:space="preserve"> </w:t>
      </w:r>
      <w:r w:rsidRPr="003B689F">
        <w:rPr>
          <w:spacing w:val="-2"/>
          <w:lang w:val="de-DE"/>
        </w:rPr>
        <w:t>oben</w:t>
      </w:r>
      <w:r w:rsidRPr="003B689F">
        <w:rPr>
          <w:spacing w:val="46"/>
          <w:lang w:val="de-DE"/>
        </w:rPr>
        <w:t xml:space="preserve"> </w:t>
      </w:r>
      <w:r w:rsidRPr="003B689F">
        <w:rPr>
          <w:spacing w:val="-1"/>
          <w:lang w:val="de-DE"/>
        </w:rPr>
        <w:t>rechts</w:t>
      </w:r>
      <w:r w:rsidRPr="003B689F">
        <w:rPr>
          <w:spacing w:val="44"/>
          <w:lang w:val="de-DE"/>
        </w:rPr>
        <w:t xml:space="preserve"> </w:t>
      </w:r>
      <w:r w:rsidRPr="003B689F">
        <w:rPr>
          <w:spacing w:val="-1"/>
          <w:lang w:val="de-DE"/>
        </w:rPr>
        <w:t>können</w:t>
      </w:r>
      <w:r w:rsidRPr="003B689F">
        <w:rPr>
          <w:spacing w:val="47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37"/>
          <w:lang w:val="de-DE"/>
        </w:rPr>
        <w:t xml:space="preserve"> </w:t>
      </w:r>
      <w:r w:rsidRPr="003B689F">
        <w:rPr>
          <w:spacing w:val="-1"/>
          <w:lang w:val="de-DE"/>
        </w:rPr>
        <w:t>Fotos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1"/>
          <w:lang w:val="de-DE"/>
        </w:rPr>
        <w:t>aus</w:t>
      </w:r>
      <w:r w:rsidRPr="003B689F">
        <w:rPr>
          <w:spacing w:val="16"/>
          <w:lang w:val="de-DE"/>
        </w:rPr>
        <w:t xml:space="preserve"> </w:t>
      </w:r>
      <w:r w:rsidRPr="003B689F">
        <w:rPr>
          <w:spacing w:val="-1"/>
          <w:lang w:val="de-DE"/>
        </w:rPr>
        <w:t>dem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Archiv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gelöscht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2"/>
          <w:lang w:val="de-DE"/>
        </w:rPr>
        <w:t>werden,</w:t>
      </w:r>
      <w:r w:rsidRPr="003B689F">
        <w:rPr>
          <w:spacing w:val="17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41"/>
          <w:lang w:val="de-DE"/>
        </w:rPr>
        <w:t xml:space="preserve"> </w:t>
      </w:r>
      <w:r w:rsidRPr="003B689F">
        <w:rPr>
          <w:spacing w:val="-1"/>
          <w:lang w:val="de-DE"/>
        </w:rPr>
        <w:t>Statusmeldung</w:t>
      </w:r>
      <w:r w:rsidRPr="003B689F">
        <w:rPr>
          <w:spacing w:val="3"/>
          <w:lang w:val="de-DE"/>
        </w:rPr>
        <w:t xml:space="preserve"> </w:t>
      </w:r>
      <w:r w:rsidRPr="003B689F">
        <w:rPr>
          <w:spacing w:val="-1"/>
          <w:lang w:val="de-DE"/>
        </w:rPr>
        <w:t>bleibt jedoch</w:t>
      </w:r>
      <w:r w:rsidRPr="003B689F">
        <w:rPr>
          <w:lang w:val="de-DE"/>
        </w:rPr>
        <w:t xml:space="preserve"> </w:t>
      </w:r>
      <w:r w:rsidRPr="003B689F">
        <w:rPr>
          <w:spacing w:val="-1"/>
          <w:lang w:val="de-DE"/>
        </w:rPr>
        <w:t>erhalten.</w:t>
      </w:r>
      <w:r w:rsidRPr="003B689F">
        <w:rPr>
          <w:spacing w:val="2"/>
          <w:lang w:val="de-DE"/>
        </w:rPr>
        <w:t xml:space="preserve"> </w:t>
      </w:r>
      <w:r w:rsidRPr="003B689F">
        <w:rPr>
          <w:spacing w:val="-1"/>
          <w:lang w:val="de-DE"/>
        </w:rPr>
        <w:t>Erst nach</w:t>
      </w:r>
      <w:r w:rsidRPr="003B689F">
        <w:rPr>
          <w:spacing w:val="25"/>
          <w:lang w:val="de-DE"/>
        </w:rPr>
        <w:t xml:space="preserve"> </w:t>
      </w:r>
      <w:r w:rsidRPr="003B689F">
        <w:rPr>
          <w:spacing w:val="-1"/>
          <w:lang w:val="de-DE"/>
        </w:rPr>
        <w:t>Ablauf</w:t>
      </w:r>
      <w:r w:rsidRPr="003B689F">
        <w:rPr>
          <w:spacing w:val="14"/>
          <w:lang w:val="de-DE"/>
        </w:rPr>
        <w:t xml:space="preserve"> </w:t>
      </w:r>
      <w:r w:rsidRPr="003B689F">
        <w:rPr>
          <w:spacing w:val="-1"/>
          <w:lang w:val="de-DE"/>
        </w:rPr>
        <w:t>einer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1"/>
          <w:lang w:val="de-DE"/>
        </w:rPr>
        <w:t>Frist</w:t>
      </w:r>
      <w:r w:rsidRPr="003B689F">
        <w:rPr>
          <w:spacing w:val="11"/>
          <w:lang w:val="de-DE"/>
        </w:rPr>
        <w:t xml:space="preserve"> </w:t>
      </w:r>
      <w:r w:rsidRPr="003B689F">
        <w:rPr>
          <w:spacing w:val="-2"/>
          <w:lang w:val="de-DE"/>
        </w:rPr>
        <w:t>wird</w:t>
      </w:r>
      <w:r w:rsidRPr="003B689F">
        <w:rPr>
          <w:spacing w:val="10"/>
          <w:lang w:val="de-DE"/>
        </w:rPr>
        <w:t xml:space="preserve"> </w:t>
      </w:r>
      <w:r w:rsidRPr="003B689F">
        <w:rPr>
          <w:spacing w:val="-1"/>
          <w:lang w:val="de-DE"/>
        </w:rPr>
        <w:t>auch</w:t>
      </w:r>
      <w:r w:rsidRPr="003B689F">
        <w:rPr>
          <w:spacing w:val="10"/>
          <w:lang w:val="de-DE"/>
        </w:rPr>
        <w:t xml:space="preserve"> </w:t>
      </w:r>
      <w:r w:rsidRPr="003B689F">
        <w:rPr>
          <w:spacing w:val="-1"/>
          <w:lang w:val="de-DE"/>
        </w:rPr>
        <w:t>die</w:t>
      </w:r>
      <w:r w:rsidRPr="003B689F">
        <w:rPr>
          <w:spacing w:val="10"/>
          <w:lang w:val="de-DE"/>
        </w:rPr>
        <w:t xml:space="preserve"> </w:t>
      </w:r>
      <w:r w:rsidRPr="003B689F">
        <w:rPr>
          <w:spacing w:val="-1"/>
          <w:lang w:val="de-DE"/>
        </w:rPr>
        <w:t>„Hülle“</w:t>
      </w:r>
      <w:r w:rsidRPr="003B689F">
        <w:rPr>
          <w:spacing w:val="11"/>
          <w:lang w:val="de-DE"/>
        </w:rPr>
        <w:t xml:space="preserve"> </w:t>
      </w:r>
      <w:proofErr w:type="spellStart"/>
      <w:r w:rsidRPr="003B689F">
        <w:rPr>
          <w:spacing w:val="-1"/>
          <w:lang w:val="de-DE"/>
        </w:rPr>
        <w:t>automa</w:t>
      </w:r>
      <w:proofErr w:type="spellEnd"/>
      <w:r w:rsidRPr="003B689F">
        <w:rPr>
          <w:spacing w:val="-1"/>
          <w:lang w:val="de-DE"/>
        </w:rPr>
        <w:t>-</w:t>
      </w:r>
      <w:r w:rsidRPr="003B689F">
        <w:rPr>
          <w:spacing w:val="34"/>
          <w:lang w:val="de-DE"/>
        </w:rPr>
        <w:t xml:space="preserve"> </w:t>
      </w:r>
      <w:r w:rsidRPr="003B689F">
        <w:rPr>
          <w:lang w:val="de-DE"/>
        </w:rPr>
        <w:t xml:space="preserve">tisch </w:t>
      </w:r>
      <w:r w:rsidRPr="003B689F">
        <w:rPr>
          <w:spacing w:val="-1"/>
          <w:lang w:val="de-DE"/>
        </w:rPr>
        <w:t>aus</w:t>
      </w:r>
      <w:r w:rsidRPr="003B689F">
        <w:rPr>
          <w:spacing w:val="-2"/>
          <w:lang w:val="de-DE"/>
        </w:rPr>
        <w:t xml:space="preserve"> </w:t>
      </w:r>
      <w:r w:rsidRPr="003B689F">
        <w:rPr>
          <w:spacing w:val="-1"/>
          <w:lang w:val="de-DE"/>
        </w:rPr>
        <w:t>dem Archiv</w:t>
      </w:r>
      <w:r w:rsidRPr="003B689F">
        <w:rPr>
          <w:spacing w:val="-4"/>
          <w:lang w:val="de-DE"/>
        </w:rPr>
        <w:t xml:space="preserve"> </w:t>
      </w:r>
      <w:r w:rsidRPr="003B689F">
        <w:rPr>
          <w:spacing w:val="-1"/>
          <w:lang w:val="de-DE"/>
        </w:rPr>
        <w:t>gelöscht.</w:t>
      </w: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rPr>
          <w:rFonts w:ascii="Arial" w:eastAsia="Arial" w:hAnsi="Arial" w:cs="Arial"/>
          <w:sz w:val="20"/>
          <w:szCs w:val="20"/>
          <w:lang w:val="de-DE"/>
        </w:rPr>
      </w:pPr>
    </w:p>
    <w:p w:rsidR="00097B25" w:rsidRPr="003B689F" w:rsidRDefault="00097B25">
      <w:pPr>
        <w:spacing w:before="10"/>
        <w:rPr>
          <w:rFonts w:ascii="Arial" w:eastAsia="Arial" w:hAnsi="Arial" w:cs="Arial"/>
          <w:sz w:val="11"/>
          <w:szCs w:val="11"/>
          <w:lang w:val="de-DE"/>
        </w:rPr>
      </w:pPr>
    </w:p>
    <w:p w:rsidR="00097B25" w:rsidRDefault="003B689F">
      <w:pPr>
        <w:spacing w:line="200" w:lineRule="atLeast"/>
        <w:ind w:left="13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797550" cy="485140"/>
                <wp:effectExtent l="0" t="0" r="3175" b="635"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484505"/>
                          <a:chOff x="0" y="0"/>
                          <a:chExt cx="9130" cy="763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368"/>
                            <a:ext cx="237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30" cy="382"/>
                          </a:xfrm>
                          <a:prstGeom prst="rect">
                            <a:avLst/>
                          </a:prstGeom>
                          <a:solidFill>
                            <a:srgbClr val="9FE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B25" w:rsidRDefault="00621453">
                              <w:pPr>
                                <w:spacing w:line="251" w:lineRule="exact"/>
                                <w:ind w:left="28"/>
                                <w:rPr>
                                  <w:rFonts w:ascii="Arial" w:eastAsia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1"/>
                                </w:rPr>
                                <w:t>Masken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1"/>
                                </w:rPr>
                                <w:t>Einstellungen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und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1"/>
                                </w:rPr>
                                <w:t>Hilfe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527"/>
                            <a:ext cx="82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B25" w:rsidRPr="003B689F" w:rsidRDefault="00621453">
                              <w:pPr>
                                <w:spacing w:line="221" w:lineRule="exact"/>
                                <w:rPr>
                                  <w:rFonts w:ascii="Arial" w:eastAsia="Arial" w:hAnsi="Arial" w:cs="Arial"/>
                                  <w:lang w:val="de-DE"/>
                                </w:rPr>
                              </w:pP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Das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6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2"/>
                                  <w:lang w:val="de-DE"/>
                                </w:rPr>
                                <w:t>Menü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3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„Hilfe“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ist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schon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3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2"/>
                                  <w:lang w:val="de-DE"/>
                                </w:rPr>
                                <w:t>vor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der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Anmeldung,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2"/>
                                  <w:lang w:val="de-DE"/>
                                </w:rPr>
                                <w:t>auf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7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der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Login-Seite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3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1"/>
                                  <w:lang w:val="de-DE"/>
                                </w:rPr>
                                <w:t>über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4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2"/>
                                  <w:lang w:val="de-DE"/>
                                </w:rPr>
                                <w:t>das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3"/>
                                  <w:lang w:val="de-DE"/>
                                </w:rPr>
                                <w:t xml:space="preserve"> </w:t>
                              </w:r>
                              <w:r w:rsidRPr="003B689F">
                                <w:rPr>
                                  <w:rFonts w:ascii="Arial" w:eastAsia="Arial" w:hAnsi="Arial" w:cs="Arial"/>
                                  <w:spacing w:val="-2"/>
                                  <w:lang w:val="de-DE"/>
                                </w:rPr>
                                <w:t>Symbol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527"/>
                            <a:ext cx="2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B25" w:rsidRDefault="00621453">
                              <w:pPr>
                                <w:spacing w:line="221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/>
                                </w:rPr>
                                <w:t>zu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90" style="width:456.5pt;height:38.2pt;mso-position-horizontal-relative:char;mso-position-vertical-relative:line" coordsize="9130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">
                <v:shape id="Picture 31" o:spid="_x0000_s1091" type="#_x0000_t75" style="position:absolute;left:8382;top:368;width:237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mOjFAAAA2wAAAA8AAABkcnMvZG93bnJldi54bWxEj9FqwkAURN8L/YflFnyRulFilOgqRUjJ&#10;Q0up9gOu2WsSmr0bs9sk/n23IPRxmJkzzHY/mkb01LnasoL5LAJBXFhdc6ng65Q9r0E4j6yxsUwK&#10;buRgv3t82GKq7cCf1B99KQKEXYoKKu/bVEpXVGTQzWxLHLyL7Qz6ILtS6g6HADeNXERRIg3WHBYq&#10;bOlQUfF9/DEKsuv7eFtOT/EbJ/T6ES9WuV+dlZo8jS8bEJ5G/x++t3OtYBnD35fwA+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5joxQAAANsAAAAPAAAAAAAAAAAAAAAA&#10;AJ8CAABkcnMvZG93bnJldi54bWxQSwUGAAAAAAQABAD3AAAAkQMAAAAA&#10;">
                  <v:imagedata r:id="rId72" o:title=""/>
                </v:shape>
                <v:shape id="Text Box 30" o:spid="_x0000_s1092" type="#_x0000_t202" style="position:absolute;width:913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f2sUA&#10;AADbAAAADwAAAGRycy9kb3ducmV2LnhtbESP3WoCMRSE7wt9h3CE3hTNtlCpq1F0oSKUWvwBbw+b&#10;4yZ2c7Jsort9+6ZQ6OUwM98ws0XvanGjNljPCp5GGQji0mvLlYLj4W34CiJEZI21Z1LwTQEW8/u7&#10;Gebad7yj2z5WIkE45KjAxNjkUobSkMMw8g1x8s6+dRiTbCupW+wS3NXyOcvG0qHltGCwocJQ+bW/&#10;OgWXlXYf9ad9Pz2a66Sz28L360Kph0G/nIKI1Mf/8F97oxW8jOH3S/o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F/axQAAANsAAAAPAAAAAAAAAAAAAAAAAJgCAABkcnMv&#10;ZG93bnJldi54bWxQSwUGAAAAAAQABAD1AAAAigMAAAAA&#10;" fillcolor="#9fe9bd" stroked="f">
                  <v:textbox inset="0,0,0,0">
                    <w:txbxContent>
                      <w:p w:rsidR="00097B25" w:rsidRDefault="00621453">
                        <w:pPr>
                          <w:spacing w:line="251" w:lineRule="exact"/>
                          <w:ind w:left="28"/>
                          <w:rPr>
                            <w:rFonts w:ascii="Arial" w:eastAsia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1"/>
                          </w:rPr>
                          <w:t>Masken</w:t>
                        </w:r>
                        <w:proofErr w:type="spellEnd"/>
                        <w:r>
                          <w:rPr>
                            <w:rFonts w:ascii="Arial"/>
                            <w:spacing w:val="-1"/>
                          </w:rPr>
                          <w:t>: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</w:rPr>
                          <w:t>Einstellungen</w:t>
                        </w:r>
                        <w:proofErr w:type="spellEnd"/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und</w:t>
                        </w:r>
                        <w:r>
                          <w:rPr>
                            <w:rFonts w:ascii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</w:rPr>
                          <w:t>Hilfe</w:t>
                        </w:r>
                        <w:proofErr w:type="spellEnd"/>
                      </w:p>
                    </w:txbxContent>
                  </v:textbox>
                </v:shape>
                <v:shape id="Text Box 29" o:spid="_x0000_s1093" type="#_x0000_t202" style="position:absolute;left:29;top:527;width:824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097B25" w:rsidRPr="003B689F" w:rsidRDefault="00621453">
                        <w:pPr>
                          <w:spacing w:line="221" w:lineRule="exact"/>
                          <w:rPr>
                            <w:rFonts w:ascii="Arial" w:eastAsia="Arial" w:hAnsi="Arial" w:cs="Arial"/>
                            <w:lang w:val="de-DE"/>
                          </w:rPr>
                        </w:pP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Das</w:t>
                        </w:r>
                        <w:r w:rsidRPr="003B689F">
                          <w:rPr>
                            <w:rFonts w:ascii="Arial" w:eastAsia="Arial" w:hAnsi="Arial" w:cs="Arial"/>
                            <w:spacing w:val="6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2"/>
                            <w:lang w:val="de-DE"/>
                          </w:rPr>
                          <w:t>Menü</w:t>
                        </w:r>
                        <w:r w:rsidRPr="003B689F">
                          <w:rPr>
                            <w:rFonts w:ascii="Arial" w:eastAsia="Arial" w:hAnsi="Arial" w:cs="Arial"/>
                            <w:spacing w:val="3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„Hilfe“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ist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schon</w:t>
                        </w:r>
                        <w:r w:rsidRPr="003B689F">
                          <w:rPr>
                            <w:rFonts w:ascii="Arial" w:eastAsia="Arial" w:hAnsi="Arial" w:cs="Arial"/>
                            <w:spacing w:val="3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2"/>
                            <w:lang w:val="de-DE"/>
                          </w:rPr>
                          <w:t>vor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der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Anmeldung,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2"/>
                            <w:lang w:val="de-DE"/>
                          </w:rPr>
                          <w:t>auf</w:t>
                        </w:r>
                        <w:r w:rsidRPr="003B689F">
                          <w:rPr>
                            <w:rFonts w:ascii="Arial" w:eastAsia="Arial" w:hAnsi="Arial" w:cs="Arial"/>
                            <w:spacing w:val="7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der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Login-Seite</w:t>
                        </w:r>
                        <w:r w:rsidRPr="003B689F">
                          <w:rPr>
                            <w:rFonts w:ascii="Arial" w:eastAsia="Arial" w:hAnsi="Arial" w:cs="Arial"/>
                            <w:spacing w:val="3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1"/>
                            <w:lang w:val="de-DE"/>
                          </w:rPr>
                          <w:t>über</w:t>
                        </w:r>
                        <w:r w:rsidRPr="003B689F">
                          <w:rPr>
                            <w:rFonts w:ascii="Arial" w:eastAsia="Arial" w:hAnsi="Arial" w:cs="Arial"/>
                            <w:spacing w:val="4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2"/>
                            <w:lang w:val="de-DE"/>
                          </w:rPr>
                          <w:t>das</w:t>
                        </w:r>
                        <w:r w:rsidRPr="003B689F">
                          <w:rPr>
                            <w:rFonts w:ascii="Arial" w:eastAsia="Arial" w:hAnsi="Arial" w:cs="Arial"/>
                            <w:spacing w:val="3"/>
                            <w:lang w:val="de-DE"/>
                          </w:rPr>
                          <w:t xml:space="preserve"> </w:t>
                        </w:r>
                        <w:r w:rsidRPr="003B689F">
                          <w:rPr>
                            <w:rFonts w:ascii="Arial" w:eastAsia="Arial" w:hAnsi="Arial" w:cs="Arial"/>
                            <w:spacing w:val="-2"/>
                            <w:lang w:val="de-DE"/>
                          </w:rPr>
                          <w:t>Symbol</w:t>
                        </w:r>
                      </w:p>
                    </w:txbxContent>
                  </v:textbox>
                </v:shape>
                <v:shape id="Text Box 28" o:spid="_x0000_s1094" type="#_x0000_t202" style="position:absolute;left:8866;top:527;width:23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097B25" w:rsidRDefault="00621453">
                        <w:pPr>
                          <w:spacing w:line="221" w:lineRule="exact"/>
                          <w:rPr>
                            <w:rFonts w:ascii="Arial" w:eastAsia="Arial" w:hAnsi="Arial" w:cs="Arial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/>
                          </w:rPr>
                          <w:t>zu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7B25" w:rsidRDefault="00621453">
      <w:pPr>
        <w:pStyle w:val="Textkrper"/>
        <w:spacing w:before="115"/>
      </w:pPr>
      <w:proofErr w:type="spellStart"/>
      <w:proofErr w:type="gramStart"/>
      <w:r>
        <w:rPr>
          <w:spacing w:val="-1"/>
        </w:rPr>
        <w:t>erreichen</w:t>
      </w:r>
      <w:proofErr w:type="spellEnd"/>
      <w:proofErr w:type="gramEnd"/>
      <w:r>
        <w:rPr>
          <w:spacing w:val="-1"/>
        </w:rPr>
        <w:t>.</w:t>
      </w:r>
    </w:p>
    <w:p w:rsidR="00097B25" w:rsidRDefault="00097B25">
      <w:pPr>
        <w:spacing w:before="10"/>
        <w:rPr>
          <w:rFonts w:ascii="Arial" w:eastAsia="Arial" w:hAnsi="Arial" w:cs="Arial"/>
          <w:sz w:val="29"/>
          <w:szCs w:val="29"/>
        </w:rPr>
      </w:pPr>
    </w:p>
    <w:p w:rsidR="00097B25" w:rsidRPr="003B689F" w:rsidRDefault="003B689F" w:rsidP="0097677A">
      <w:pPr>
        <w:tabs>
          <w:tab w:val="left" w:pos="7470"/>
        </w:tabs>
        <w:spacing w:line="200" w:lineRule="atLeast"/>
        <w:ind w:left="1372"/>
        <w:rPr>
          <w:lang w:val="de-DE"/>
        </w:rPr>
      </w:pPr>
      <w:r>
        <w:rPr>
          <w:rFonts w:ascii="Arial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 wp14:anchorId="1B42A00E" wp14:editId="6603043D">
                <wp:extent cx="2133600" cy="3200400"/>
                <wp:effectExtent l="0" t="0" r="9525" b="9525"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200400"/>
                          <a:chOff x="0" y="0"/>
                          <a:chExt cx="3360" cy="5040"/>
                        </a:xfrm>
                      </wpg:grpSpPr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345" cy="5025"/>
                            <a:chOff x="8" y="8"/>
                            <a:chExt cx="3345" cy="5025"/>
                          </a:xfrm>
                        </wpg:grpSpPr>
                        <wps:wsp>
                          <wps:cNvPr id="48" name="Freeform 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345" cy="50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345"/>
                                <a:gd name="T2" fmla="+- 0 8 8"/>
                                <a:gd name="T3" fmla="*/ 8 h 5025"/>
                                <a:gd name="T4" fmla="+- 0 3353 8"/>
                                <a:gd name="T5" fmla="*/ T4 w 3345"/>
                                <a:gd name="T6" fmla="+- 0 8 8"/>
                                <a:gd name="T7" fmla="*/ 8 h 5025"/>
                                <a:gd name="T8" fmla="+- 0 3353 8"/>
                                <a:gd name="T9" fmla="*/ T8 w 3345"/>
                                <a:gd name="T10" fmla="+- 0 5033 8"/>
                                <a:gd name="T11" fmla="*/ 5033 h 5025"/>
                                <a:gd name="T12" fmla="+- 0 8 8"/>
                                <a:gd name="T13" fmla="*/ T12 w 3345"/>
                                <a:gd name="T14" fmla="+- 0 5033 8"/>
                                <a:gd name="T15" fmla="*/ 5033 h 5025"/>
                                <a:gd name="T16" fmla="+- 0 8 8"/>
                                <a:gd name="T17" fmla="*/ T16 w 3345"/>
                                <a:gd name="T18" fmla="+- 0 8 8"/>
                                <a:gd name="T19" fmla="*/ 8 h 5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025">
                                  <a:moveTo>
                                    <a:pt x="0" y="0"/>
                                  </a:moveTo>
                                  <a:lnTo>
                                    <a:pt x="3345" y="0"/>
                                  </a:lnTo>
                                  <a:lnTo>
                                    <a:pt x="3345" y="5025"/>
                                  </a:lnTo>
                                  <a:lnTo>
                                    <a:pt x="0" y="50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2804" cy="4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168pt;height:252pt;mso-position-horizontal-relative:char;mso-position-vertical-relative:line" coordsize="3360,5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">
                <v:group id="Group 24" o:spid="_x0000_s1027" style="position:absolute;left:8;top:8;width:3345;height:5025" coordorigin="8,8" coordsize="3345,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6" o:spid="_x0000_s1028" style="position:absolute;left:8;top:8;width:3345;height:5025;visibility:visible;mso-wrap-style:square;v-text-anchor:top" coordsize="3345,5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qO78A&#10;AADbAAAADwAAAGRycy9kb3ducmV2LnhtbERPy4rCMBTdC/5DuIK7MVUHkWoUHzjjasAquL0016ba&#10;3JQmame+frIQXB7Oe75sbSUe1PjSsYLhIAFBnDtdcqHgdNx9TEH4gKyxckwKfsnDctHtzDHV7skH&#10;emShEDGEfYoKTAh1KqXPDVn0A1cTR+7iGoshwqaQusFnDLeVHCXJRFosOTYYrGljKL9ld6sg49G3&#10;ubrxl6Qr+0n+d9+uzz9K9XvtagYiUBve4pd7rxV8xrHxS/w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a6o7vwAAANsAAAAPAAAAAAAAAAAAAAAAAJgCAABkcnMvZG93bnJl&#10;di54bWxQSwUGAAAAAAQABAD1AAAAhAMAAAAA&#10;" path="m,l3345,r,5025l,5025,,xe" filled="f" strokecolor="silver">
                    <v:path arrowok="t" o:connecttype="custom" o:connectlocs="0,8;3345,8;3345,5033;0,5033;0,8" o:connectangles="0,0,0,0,0"/>
                  </v:shape>
                  <v:shape id="Picture 25" o:spid="_x0000_s1029" type="#_x0000_t75" style="position:absolute;left:159;top:86;width:2804;height: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D/m+AAAA2wAAAA8AAABkcnMvZG93bnJldi54bWxET8uKwjAU3Q/4D+EKsxsTB5TSaSoiFARX&#10;6sBsL83tg2luShLbzt+bxYDLw3kXh8UOYiIfescathsFgrh2pudWw/e9+shAhIhscHBMGv4owKFc&#10;vRWYGzfzlaZbbEUK4ZCjhi7GMZcy1B1ZDBs3Eieucd5iTNC30nicU7gd5KdSe2mx59TQ4Uinjurf&#10;28Nq2G+xan76OcsGdZVZVBfaNV7r9/Vy/AIRaYkv8b/7bDTs0vr0Jf0AWT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WRD/m+AAAA2wAAAA8AAAAAAAAAAAAAAAAAnwIAAGRy&#10;cy9kb3ducmV2LnhtbFBLBQYAAAAABAAEAPcAAACKAwAAAAA=&#10;">
                    <v:imagedata r:id="rId74" o:title=""/>
                  </v:shape>
                </v:group>
                <w10:anchorlock/>
              </v:group>
            </w:pict>
          </mc:Fallback>
        </mc:AlternateContent>
      </w:r>
      <w:r w:rsidR="00621453"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  <w:lang w:val="de-DE" w:eastAsia="de-DE"/>
        </w:rPr>
        <mc:AlternateContent>
          <mc:Choice Requires="wpg">
            <w:drawing>
              <wp:inline distT="0" distB="0" distL="0" distR="0" wp14:anchorId="1CC6791F" wp14:editId="05214F64">
                <wp:extent cx="1895475" cy="3162300"/>
                <wp:effectExtent l="9525" t="9525" r="9525" b="9525"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62300"/>
                          <a:chOff x="0" y="0"/>
                          <a:chExt cx="2985" cy="4980"/>
                        </a:xfrm>
                      </wpg:grpSpPr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79"/>
                            <a:ext cx="2682" cy="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19"/>
                        <wpg:cNvGrpSpPr>
                          <a:grpSpLocks/>
                        </wpg:cNvGrpSpPr>
                        <wpg:grpSpPr bwMode="auto">
                          <a:xfrm>
                            <a:off x="1650" y="4611"/>
                            <a:ext cx="320" cy="130"/>
                            <a:chOff x="1650" y="4611"/>
                            <a:chExt cx="320" cy="130"/>
                          </a:xfrm>
                        </wpg:grpSpPr>
                        <wps:wsp>
                          <wps:cNvPr id="40" name="Freeform 21"/>
                          <wps:cNvSpPr>
                            <a:spLocks/>
                          </wps:cNvSpPr>
                          <wps:spPr bwMode="auto">
                            <a:xfrm>
                              <a:off x="1650" y="4611"/>
                              <a:ext cx="320" cy="130"/>
                            </a:xfrm>
                            <a:custGeom>
                              <a:avLst/>
                              <a:gdLst>
                                <a:gd name="T0" fmla="+- 0 1650 1650"/>
                                <a:gd name="T1" fmla="*/ T0 w 320"/>
                                <a:gd name="T2" fmla="+- 0 4611 4611"/>
                                <a:gd name="T3" fmla="*/ 4611 h 130"/>
                                <a:gd name="T4" fmla="+- 0 1970 1650"/>
                                <a:gd name="T5" fmla="*/ T4 w 320"/>
                                <a:gd name="T6" fmla="+- 0 4611 4611"/>
                                <a:gd name="T7" fmla="*/ 4611 h 130"/>
                                <a:gd name="T8" fmla="+- 0 1970 1650"/>
                                <a:gd name="T9" fmla="*/ T8 w 320"/>
                                <a:gd name="T10" fmla="+- 0 4741 4611"/>
                                <a:gd name="T11" fmla="*/ 4741 h 130"/>
                                <a:gd name="T12" fmla="+- 0 1650 1650"/>
                                <a:gd name="T13" fmla="*/ T12 w 320"/>
                                <a:gd name="T14" fmla="+- 0 4741 4611"/>
                                <a:gd name="T15" fmla="*/ 4741 h 130"/>
                                <a:gd name="T16" fmla="+- 0 1650 1650"/>
                                <a:gd name="T17" fmla="*/ T16 w 320"/>
                                <a:gd name="T18" fmla="+- 0 4611 4611"/>
                                <a:gd name="T19" fmla="*/ 461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" h="13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5" cy="4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097B25" w:rsidRDefault="00097B25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097B25" w:rsidRDefault="00621453">
                                <w:pPr>
                                  <w:ind w:left="519"/>
                                  <w:jc w:val="center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65F91"/>
                                    <w:spacing w:val="-1"/>
                                    <w:sz w:val="10"/>
                                  </w:rPr>
                                  <w:t>1.1.0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95" style="width:149.25pt;height:249pt;mso-position-horizontal-relative:char;mso-position-vertical-relative:line" coordsize="2985,4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">
                <v:shape id="Picture 22" o:spid="_x0000_s1096" type="#_x0000_t75" style="position:absolute;left:151;top:79;width:2682;height: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frzCAAAA2wAAAA8AAABkcnMvZG93bnJldi54bWxEj0FrwkAUhO8F/8PyhN7qxgqhRFcRMdqC&#10;l0bx/Mg+s8Hs25Ddxvjvu4LgcZiZb5jFarCN6KnztWMF00kCgrh0uuZKwemYf3yB8AFZY+OYFNzJ&#10;w2o5eltgpt2Nf6kvQiUihH2GCkwIbSalLw1Z9BPXEkfv4jqLIcqukrrDW4TbRn4mSSot1hwXDLa0&#10;MVReiz8bKek5zQ97kxeXn1m/u9trtU62Sr2Ph/UcRKAhvMLP9rdWMEvh8S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H68wgAAANsAAAAPAAAAAAAAAAAAAAAAAJ8C&#10;AABkcnMvZG93bnJldi54bWxQSwUGAAAAAAQABAD3AAAAjgMAAAAA&#10;">
                  <v:imagedata r:id="rId76" o:title=""/>
                </v:shape>
                <v:group id="Group 19" o:spid="_x0000_s1097" style="position:absolute;left:1650;top:4611;width:320;height:130" coordorigin="1650,4611" coordsize="32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1" o:spid="_x0000_s1098" style="position:absolute;left:1650;top:4611;width:320;height:130;visibility:visible;mso-wrap-style:square;v-text-anchor:top" coordsize="3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hEsEA&#10;AADbAAAADwAAAGRycy9kb3ducmV2LnhtbERPy4rCMBTdC/5DuIK7MfUxMlSjqOADRpCxwoy7S3Nt&#10;i81NaaLWvzeLAZeH857OG1OKO9WusKyg34tAEKdWF5wpOCXrjy8QziNrLC2Tgic5mM/arSnG2j74&#10;h+5Hn4kQwi5GBbn3VSylS3My6Hq2Ig7cxdYGfYB1JnWNjxBuSjmIorE0WHBoyLGiVU7p9XgzCvaW&#10;h9/J2S+3v5c/LT+TDR5ORqlup1lMQHhq/Fv8795pBaOwPnw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IRLBAAAA2wAAAA8AAAAAAAAAAAAAAAAAmAIAAGRycy9kb3du&#10;cmV2LnhtbFBLBQYAAAAABAAEAPUAAACGAwAAAAA=&#10;" path="m,l320,r,130l,130,,xe" stroked="f">
                    <v:path arrowok="t" o:connecttype="custom" o:connectlocs="0,4611;320,4611;320,4741;0,4741;0,4611" o:connectangles="0,0,0,0,0"/>
                  </v:shape>
                  <v:shape id="Text Box 20" o:spid="_x0000_s1099" type="#_x0000_t202" style="position:absolute;width:2985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VgsIA&#10;AADbAAAADwAAAGRycy9kb3ducmV2LnhtbESPzWrDMBCE74W8g9hAbo1cp4TgRDGlUJpj8/MAG2tj&#10;O7FWriT/pE8fFQo9DjPzDbPJR9OInpyvLSt4mScgiAuray4VnI4fzysQPiBrbCyTgjt5yLeTpw1m&#10;2g68p/4QShEh7DNUUIXQZlL6oiKDfm5b4uhdrDMYonSl1A6HCDeNTJNkKQ3WHBcqbOm9ouJ26IyC&#10;3g3pl6XFGa8/3599OJ/aTidKzabj2xpEoDH8h//aO63gNYXf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RWCwgAAANsAAAAPAAAAAAAAAAAAAAAAAJgCAABkcnMvZG93&#10;bnJldi54bWxQSwUGAAAAAAQABAD1AAAAhwMAAAAA&#10;" filled="f" strokecolor="silver">
                    <v:textbox inset="0,0,0,0">
                      <w:txbxContent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097B25" w:rsidRDefault="00097B25">
                          <w:pPr>
                            <w:spacing w:before="4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</w:p>
                        <w:p w:rsidR="00097B25" w:rsidRDefault="00621453">
                          <w:pPr>
                            <w:ind w:left="519"/>
                            <w:jc w:val="center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10"/>
                            </w:rPr>
                            <w:t>1.1.0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97B25" w:rsidRPr="003B689F" w:rsidSect="00845F4D">
      <w:pgSz w:w="11910" w:h="16840"/>
      <w:pgMar w:top="1580" w:right="1300" w:bottom="1740" w:left="0" w:header="0" w:footer="1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DBD" w:rsidRDefault="00E31DBD">
      <w:r>
        <w:separator/>
      </w:r>
    </w:p>
  </w:endnote>
  <w:endnote w:type="continuationSeparator" w:id="0">
    <w:p w:rsidR="00E31DBD" w:rsidRDefault="00E31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25" w:rsidRDefault="00097B2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DBD" w:rsidRDefault="00E31DBD">
      <w:r>
        <w:separator/>
      </w:r>
    </w:p>
  </w:footnote>
  <w:footnote w:type="continuationSeparator" w:id="0">
    <w:p w:rsidR="00E31DBD" w:rsidRDefault="00E31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639"/>
    <w:multiLevelType w:val="multilevel"/>
    <w:tmpl w:val="065AF4DA"/>
    <w:lvl w:ilvl="0">
      <w:start w:val="1"/>
      <w:numFmt w:val="decimal"/>
      <w:lvlText w:val="%1"/>
      <w:lvlJc w:val="left"/>
      <w:pPr>
        <w:ind w:left="1927" w:hanging="512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21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361"/>
      </w:pPr>
      <w:rPr>
        <w:rFonts w:hint="default"/>
      </w:rPr>
    </w:lvl>
  </w:abstractNum>
  <w:abstractNum w:abstractNumId="1">
    <w:nsid w:val="07FC7A19"/>
    <w:multiLevelType w:val="hybridMultilevel"/>
    <w:tmpl w:val="CB98FC4E"/>
    <w:lvl w:ilvl="0" w:tplc="FFD066EC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1" w:tplc="FB4C292E">
      <w:start w:val="1"/>
      <w:numFmt w:val="bullet"/>
      <w:lvlText w:val="•"/>
      <w:lvlJc w:val="left"/>
      <w:pPr>
        <w:ind w:left="2983" w:hanging="361"/>
      </w:pPr>
      <w:rPr>
        <w:rFonts w:hint="default"/>
      </w:rPr>
    </w:lvl>
    <w:lvl w:ilvl="2" w:tplc="51EC3E40">
      <w:start w:val="1"/>
      <w:numFmt w:val="bullet"/>
      <w:lvlText w:val="•"/>
      <w:lvlJc w:val="left"/>
      <w:pPr>
        <w:ind w:left="3830" w:hanging="361"/>
      </w:pPr>
      <w:rPr>
        <w:rFonts w:hint="default"/>
      </w:rPr>
    </w:lvl>
    <w:lvl w:ilvl="3" w:tplc="8E76A9AE">
      <w:start w:val="1"/>
      <w:numFmt w:val="bullet"/>
      <w:lvlText w:val="•"/>
      <w:lvlJc w:val="left"/>
      <w:pPr>
        <w:ind w:left="4677" w:hanging="361"/>
      </w:pPr>
      <w:rPr>
        <w:rFonts w:hint="default"/>
      </w:rPr>
    </w:lvl>
    <w:lvl w:ilvl="4" w:tplc="08F2ACA8">
      <w:start w:val="1"/>
      <w:numFmt w:val="bullet"/>
      <w:lvlText w:val="•"/>
      <w:lvlJc w:val="left"/>
      <w:pPr>
        <w:ind w:left="5524" w:hanging="361"/>
      </w:pPr>
      <w:rPr>
        <w:rFonts w:hint="default"/>
      </w:rPr>
    </w:lvl>
    <w:lvl w:ilvl="5" w:tplc="251AC66E">
      <w:start w:val="1"/>
      <w:numFmt w:val="bullet"/>
      <w:lvlText w:val="•"/>
      <w:lvlJc w:val="left"/>
      <w:pPr>
        <w:ind w:left="6371" w:hanging="361"/>
      </w:pPr>
      <w:rPr>
        <w:rFonts w:hint="default"/>
      </w:rPr>
    </w:lvl>
    <w:lvl w:ilvl="6" w:tplc="038A02F8">
      <w:start w:val="1"/>
      <w:numFmt w:val="bullet"/>
      <w:lvlText w:val="•"/>
      <w:lvlJc w:val="left"/>
      <w:pPr>
        <w:ind w:left="7218" w:hanging="361"/>
      </w:pPr>
      <w:rPr>
        <w:rFonts w:hint="default"/>
      </w:rPr>
    </w:lvl>
    <w:lvl w:ilvl="7" w:tplc="21229F90">
      <w:start w:val="1"/>
      <w:numFmt w:val="bullet"/>
      <w:lvlText w:val="•"/>
      <w:lvlJc w:val="left"/>
      <w:pPr>
        <w:ind w:left="8065" w:hanging="361"/>
      </w:pPr>
      <w:rPr>
        <w:rFonts w:hint="default"/>
      </w:rPr>
    </w:lvl>
    <w:lvl w:ilvl="8" w:tplc="BD7E0CE8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2">
    <w:nsid w:val="151C14B0"/>
    <w:multiLevelType w:val="multilevel"/>
    <w:tmpl w:val="12EC2B06"/>
    <w:lvl w:ilvl="0">
      <w:start w:val="2"/>
      <w:numFmt w:val="decimal"/>
      <w:lvlText w:val="%1"/>
      <w:lvlJc w:val="left"/>
      <w:pPr>
        <w:ind w:left="2153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53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lowerLetter"/>
      <w:lvlText w:val="%3)"/>
      <w:lvlJc w:val="left"/>
      <w:pPr>
        <w:ind w:left="3192" w:hanging="360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8" w:hanging="360"/>
      </w:pPr>
      <w:rPr>
        <w:rFonts w:hint="default"/>
      </w:rPr>
    </w:lvl>
  </w:abstractNum>
  <w:abstractNum w:abstractNumId="3">
    <w:nsid w:val="1DB966F9"/>
    <w:multiLevelType w:val="multilevel"/>
    <w:tmpl w:val="0CD25AD2"/>
    <w:lvl w:ilvl="0">
      <w:start w:val="1"/>
      <w:numFmt w:val="decimal"/>
      <w:lvlText w:val="%1"/>
      <w:lvlJc w:val="left"/>
      <w:pPr>
        <w:ind w:left="1855" w:hanging="440"/>
      </w:pPr>
      <w:rPr>
        <w:rFonts w:ascii="Arial" w:eastAsia="Arial" w:hAnsi="Arial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2296" w:hanging="660"/>
      </w:pPr>
      <w:rPr>
        <w:rFonts w:ascii="Arial" w:eastAsia="Arial" w:hAnsi="Arial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296" w:hanging="6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6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6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96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7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7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66" w:hanging="660"/>
      </w:pPr>
      <w:rPr>
        <w:rFonts w:hint="default"/>
      </w:rPr>
    </w:lvl>
  </w:abstractNum>
  <w:abstractNum w:abstractNumId="4">
    <w:nsid w:val="26315686"/>
    <w:multiLevelType w:val="hybridMultilevel"/>
    <w:tmpl w:val="4C5268C2"/>
    <w:lvl w:ilvl="0" w:tplc="394225C0">
      <w:start w:val="1"/>
      <w:numFmt w:val="bullet"/>
      <w:lvlText w:val=""/>
      <w:lvlJc w:val="left"/>
      <w:pPr>
        <w:ind w:left="2136" w:hanging="360"/>
      </w:pPr>
      <w:rPr>
        <w:rFonts w:ascii="Symbol" w:eastAsia="Symbol" w:hAnsi="Symbol" w:hint="default"/>
        <w:sz w:val="24"/>
        <w:szCs w:val="24"/>
      </w:rPr>
    </w:lvl>
    <w:lvl w:ilvl="1" w:tplc="958C8BE6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2" w:tplc="9DCC248E">
      <w:start w:val="1"/>
      <w:numFmt w:val="bullet"/>
      <w:lvlText w:val="•"/>
      <w:lvlJc w:val="left"/>
      <w:pPr>
        <w:ind w:left="3830" w:hanging="360"/>
      </w:pPr>
      <w:rPr>
        <w:rFonts w:hint="default"/>
      </w:rPr>
    </w:lvl>
    <w:lvl w:ilvl="3" w:tplc="B7F26E8A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4" w:tplc="2B2C8E74">
      <w:start w:val="1"/>
      <w:numFmt w:val="bullet"/>
      <w:lvlText w:val="•"/>
      <w:lvlJc w:val="left"/>
      <w:pPr>
        <w:ind w:left="5524" w:hanging="360"/>
      </w:pPr>
      <w:rPr>
        <w:rFonts w:hint="default"/>
      </w:rPr>
    </w:lvl>
    <w:lvl w:ilvl="5" w:tplc="621419D6">
      <w:start w:val="1"/>
      <w:numFmt w:val="bullet"/>
      <w:lvlText w:val="•"/>
      <w:lvlJc w:val="left"/>
      <w:pPr>
        <w:ind w:left="6371" w:hanging="360"/>
      </w:pPr>
      <w:rPr>
        <w:rFonts w:hint="default"/>
      </w:rPr>
    </w:lvl>
    <w:lvl w:ilvl="6" w:tplc="9CCCBFE8">
      <w:start w:val="1"/>
      <w:numFmt w:val="bullet"/>
      <w:lvlText w:val="•"/>
      <w:lvlJc w:val="left"/>
      <w:pPr>
        <w:ind w:left="7218" w:hanging="360"/>
      </w:pPr>
      <w:rPr>
        <w:rFonts w:hint="default"/>
      </w:rPr>
    </w:lvl>
    <w:lvl w:ilvl="7" w:tplc="D3505068">
      <w:start w:val="1"/>
      <w:numFmt w:val="bullet"/>
      <w:lvlText w:val="•"/>
      <w:lvlJc w:val="left"/>
      <w:pPr>
        <w:ind w:left="8065" w:hanging="360"/>
      </w:pPr>
      <w:rPr>
        <w:rFonts w:hint="default"/>
      </w:rPr>
    </w:lvl>
    <w:lvl w:ilvl="8" w:tplc="FCC2429A">
      <w:start w:val="1"/>
      <w:numFmt w:val="bullet"/>
      <w:lvlText w:val="•"/>
      <w:lvlJc w:val="left"/>
      <w:pPr>
        <w:ind w:left="8912" w:hanging="360"/>
      </w:pPr>
      <w:rPr>
        <w:rFonts w:hint="default"/>
      </w:rPr>
    </w:lvl>
  </w:abstractNum>
  <w:abstractNum w:abstractNumId="5">
    <w:nsid w:val="2C8D6633"/>
    <w:multiLevelType w:val="hybridMultilevel"/>
    <w:tmpl w:val="2094271E"/>
    <w:lvl w:ilvl="0" w:tplc="1B365390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1" w:tplc="55F4E06E">
      <w:start w:val="1"/>
      <w:numFmt w:val="bullet"/>
      <w:lvlText w:val="•"/>
      <w:lvlJc w:val="left"/>
      <w:pPr>
        <w:ind w:left="2983" w:hanging="361"/>
      </w:pPr>
      <w:rPr>
        <w:rFonts w:hint="default"/>
      </w:rPr>
    </w:lvl>
    <w:lvl w:ilvl="2" w:tplc="856E4202">
      <w:start w:val="1"/>
      <w:numFmt w:val="bullet"/>
      <w:lvlText w:val="•"/>
      <w:lvlJc w:val="left"/>
      <w:pPr>
        <w:ind w:left="3830" w:hanging="361"/>
      </w:pPr>
      <w:rPr>
        <w:rFonts w:hint="default"/>
      </w:rPr>
    </w:lvl>
    <w:lvl w:ilvl="3" w:tplc="D6E82ADC">
      <w:start w:val="1"/>
      <w:numFmt w:val="bullet"/>
      <w:lvlText w:val="•"/>
      <w:lvlJc w:val="left"/>
      <w:pPr>
        <w:ind w:left="4677" w:hanging="361"/>
      </w:pPr>
      <w:rPr>
        <w:rFonts w:hint="default"/>
      </w:rPr>
    </w:lvl>
    <w:lvl w:ilvl="4" w:tplc="7E5641AC">
      <w:start w:val="1"/>
      <w:numFmt w:val="bullet"/>
      <w:lvlText w:val="•"/>
      <w:lvlJc w:val="left"/>
      <w:pPr>
        <w:ind w:left="5524" w:hanging="361"/>
      </w:pPr>
      <w:rPr>
        <w:rFonts w:hint="default"/>
      </w:rPr>
    </w:lvl>
    <w:lvl w:ilvl="5" w:tplc="DCE4DA98">
      <w:start w:val="1"/>
      <w:numFmt w:val="bullet"/>
      <w:lvlText w:val="•"/>
      <w:lvlJc w:val="left"/>
      <w:pPr>
        <w:ind w:left="6371" w:hanging="361"/>
      </w:pPr>
      <w:rPr>
        <w:rFonts w:hint="default"/>
      </w:rPr>
    </w:lvl>
    <w:lvl w:ilvl="6" w:tplc="8D66FD12">
      <w:start w:val="1"/>
      <w:numFmt w:val="bullet"/>
      <w:lvlText w:val="•"/>
      <w:lvlJc w:val="left"/>
      <w:pPr>
        <w:ind w:left="7218" w:hanging="361"/>
      </w:pPr>
      <w:rPr>
        <w:rFonts w:hint="default"/>
      </w:rPr>
    </w:lvl>
    <w:lvl w:ilvl="7" w:tplc="4E78EB6C">
      <w:start w:val="1"/>
      <w:numFmt w:val="bullet"/>
      <w:lvlText w:val="•"/>
      <w:lvlJc w:val="left"/>
      <w:pPr>
        <w:ind w:left="8065" w:hanging="361"/>
      </w:pPr>
      <w:rPr>
        <w:rFonts w:hint="default"/>
      </w:rPr>
    </w:lvl>
    <w:lvl w:ilvl="8" w:tplc="3A926C1A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>
    <w:nsid w:val="2E163253"/>
    <w:multiLevelType w:val="multilevel"/>
    <w:tmpl w:val="AA72732C"/>
    <w:lvl w:ilvl="0">
      <w:start w:val="51"/>
      <w:numFmt w:val="decimal"/>
      <w:lvlText w:val="%1"/>
      <w:lvlJc w:val="left"/>
      <w:pPr>
        <w:ind w:left="2090" w:hanging="6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09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0" w:hanging="675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495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4" w:hanging="361"/>
      </w:pPr>
      <w:rPr>
        <w:rFonts w:hint="default"/>
      </w:rPr>
    </w:lvl>
  </w:abstractNum>
  <w:abstractNum w:abstractNumId="7">
    <w:nsid w:val="39A53F05"/>
    <w:multiLevelType w:val="multilevel"/>
    <w:tmpl w:val="CDF6D3FC"/>
    <w:lvl w:ilvl="0">
      <w:start w:val="3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843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4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9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4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0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737"/>
      </w:pPr>
      <w:rPr>
        <w:rFonts w:hint="default"/>
      </w:rPr>
    </w:lvl>
  </w:abstractNum>
  <w:abstractNum w:abstractNumId="8">
    <w:nsid w:val="3FF56C58"/>
    <w:multiLevelType w:val="hybridMultilevel"/>
    <w:tmpl w:val="772406F4"/>
    <w:lvl w:ilvl="0" w:tplc="3DB2254E">
      <w:start w:val="1"/>
      <w:numFmt w:val="decimal"/>
      <w:lvlText w:val="%1."/>
      <w:lvlJc w:val="left"/>
      <w:pPr>
        <w:ind w:left="2210" w:hanging="624"/>
      </w:pPr>
      <w:rPr>
        <w:rFonts w:ascii="Arial" w:eastAsia="Arial" w:hAnsi="Arial" w:hint="default"/>
        <w:spacing w:val="-1"/>
        <w:sz w:val="22"/>
        <w:szCs w:val="22"/>
      </w:rPr>
    </w:lvl>
    <w:lvl w:ilvl="1" w:tplc="A972FC68">
      <w:start w:val="1"/>
      <w:numFmt w:val="bullet"/>
      <w:lvlText w:val=""/>
      <w:lvlJc w:val="left"/>
      <w:pPr>
        <w:ind w:left="2548" w:hanging="425"/>
      </w:pPr>
      <w:rPr>
        <w:rFonts w:ascii="Symbol" w:eastAsia="Symbol" w:hAnsi="Symbol" w:hint="default"/>
        <w:sz w:val="22"/>
        <w:szCs w:val="22"/>
      </w:rPr>
    </w:lvl>
    <w:lvl w:ilvl="2" w:tplc="B85E8DA4">
      <w:start w:val="1"/>
      <w:numFmt w:val="bullet"/>
      <w:lvlText w:val="-"/>
      <w:lvlJc w:val="left"/>
      <w:pPr>
        <w:ind w:left="2834" w:hanging="286"/>
      </w:pPr>
      <w:rPr>
        <w:rFonts w:ascii="Arial" w:eastAsia="Arial" w:hAnsi="Arial" w:hint="default"/>
        <w:sz w:val="22"/>
        <w:szCs w:val="22"/>
      </w:rPr>
    </w:lvl>
    <w:lvl w:ilvl="3" w:tplc="55228264">
      <w:start w:val="1"/>
      <w:numFmt w:val="bullet"/>
      <w:lvlText w:val="•"/>
      <w:lvlJc w:val="left"/>
      <w:pPr>
        <w:ind w:left="3808" w:hanging="286"/>
      </w:pPr>
      <w:rPr>
        <w:rFonts w:hint="default"/>
      </w:rPr>
    </w:lvl>
    <w:lvl w:ilvl="4" w:tplc="C9D45428">
      <w:start w:val="1"/>
      <w:numFmt w:val="bullet"/>
      <w:lvlText w:val="•"/>
      <w:lvlJc w:val="left"/>
      <w:pPr>
        <w:ind w:left="4782" w:hanging="286"/>
      </w:pPr>
      <w:rPr>
        <w:rFonts w:hint="default"/>
      </w:rPr>
    </w:lvl>
    <w:lvl w:ilvl="5" w:tplc="F7CA8F82">
      <w:start w:val="1"/>
      <w:numFmt w:val="bullet"/>
      <w:lvlText w:val="•"/>
      <w:lvlJc w:val="left"/>
      <w:pPr>
        <w:ind w:left="5756" w:hanging="286"/>
      </w:pPr>
      <w:rPr>
        <w:rFonts w:hint="default"/>
      </w:rPr>
    </w:lvl>
    <w:lvl w:ilvl="6" w:tplc="E0DACA3A">
      <w:start w:val="1"/>
      <w:numFmt w:val="bullet"/>
      <w:lvlText w:val="•"/>
      <w:lvlJc w:val="left"/>
      <w:pPr>
        <w:ind w:left="6730" w:hanging="286"/>
      </w:pPr>
      <w:rPr>
        <w:rFonts w:hint="default"/>
      </w:rPr>
    </w:lvl>
    <w:lvl w:ilvl="7" w:tplc="95A4240A">
      <w:start w:val="1"/>
      <w:numFmt w:val="bullet"/>
      <w:lvlText w:val="•"/>
      <w:lvlJc w:val="left"/>
      <w:pPr>
        <w:ind w:left="7704" w:hanging="286"/>
      </w:pPr>
      <w:rPr>
        <w:rFonts w:hint="default"/>
      </w:rPr>
    </w:lvl>
    <w:lvl w:ilvl="8" w:tplc="059A254A">
      <w:start w:val="1"/>
      <w:numFmt w:val="bullet"/>
      <w:lvlText w:val="•"/>
      <w:lvlJc w:val="left"/>
      <w:pPr>
        <w:ind w:left="8678" w:hanging="286"/>
      </w:pPr>
      <w:rPr>
        <w:rFonts w:hint="default"/>
      </w:rPr>
    </w:lvl>
  </w:abstractNum>
  <w:abstractNum w:abstractNumId="9">
    <w:nsid w:val="44745167"/>
    <w:multiLevelType w:val="hybridMultilevel"/>
    <w:tmpl w:val="64128340"/>
    <w:lvl w:ilvl="0" w:tplc="C834FB24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1" w:tplc="4C1C456C">
      <w:start w:val="1"/>
      <w:numFmt w:val="bullet"/>
      <w:lvlText w:val="•"/>
      <w:lvlJc w:val="left"/>
      <w:pPr>
        <w:ind w:left="2983" w:hanging="361"/>
      </w:pPr>
      <w:rPr>
        <w:rFonts w:hint="default"/>
      </w:rPr>
    </w:lvl>
    <w:lvl w:ilvl="2" w:tplc="AF6C4556">
      <w:start w:val="1"/>
      <w:numFmt w:val="bullet"/>
      <w:lvlText w:val="•"/>
      <w:lvlJc w:val="left"/>
      <w:pPr>
        <w:ind w:left="3830" w:hanging="361"/>
      </w:pPr>
      <w:rPr>
        <w:rFonts w:hint="default"/>
      </w:rPr>
    </w:lvl>
    <w:lvl w:ilvl="3" w:tplc="49A24E9A">
      <w:start w:val="1"/>
      <w:numFmt w:val="bullet"/>
      <w:lvlText w:val="•"/>
      <w:lvlJc w:val="left"/>
      <w:pPr>
        <w:ind w:left="4677" w:hanging="361"/>
      </w:pPr>
      <w:rPr>
        <w:rFonts w:hint="default"/>
      </w:rPr>
    </w:lvl>
    <w:lvl w:ilvl="4" w:tplc="BEE86DF8">
      <w:start w:val="1"/>
      <w:numFmt w:val="bullet"/>
      <w:lvlText w:val="•"/>
      <w:lvlJc w:val="left"/>
      <w:pPr>
        <w:ind w:left="5524" w:hanging="361"/>
      </w:pPr>
      <w:rPr>
        <w:rFonts w:hint="default"/>
      </w:rPr>
    </w:lvl>
    <w:lvl w:ilvl="5" w:tplc="60144FD4">
      <w:start w:val="1"/>
      <w:numFmt w:val="bullet"/>
      <w:lvlText w:val="•"/>
      <w:lvlJc w:val="left"/>
      <w:pPr>
        <w:ind w:left="6371" w:hanging="361"/>
      </w:pPr>
      <w:rPr>
        <w:rFonts w:hint="default"/>
      </w:rPr>
    </w:lvl>
    <w:lvl w:ilvl="6" w:tplc="111CBCA0">
      <w:start w:val="1"/>
      <w:numFmt w:val="bullet"/>
      <w:lvlText w:val="•"/>
      <w:lvlJc w:val="left"/>
      <w:pPr>
        <w:ind w:left="7218" w:hanging="361"/>
      </w:pPr>
      <w:rPr>
        <w:rFonts w:hint="default"/>
      </w:rPr>
    </w:lvl>
    <w:lvl w:ilvl="7" w:tplc="CA280B58">
      <w:start w:val="1"/>
      <w:numFmt w:val="bullet"/>
      <w:lvlText w:val="•"/>
      <w:lvlJc w:val="left"/>
      <w:pPr>
        <w:ind w:left="8065" w:hanging="361"/>
      </w:pPr>
      <w:rPr>
        <w:rFonts w:hint="default"/>
      </w:rPr>
    </w:lvl>
    <w:lvl w:ilvl="8" w:tplc="7CC86F56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10">
    <w:nsid w:val="493F2EE4"/>
    <w:multiLevelType w:val="hybridMultilevel"/>
    <w:tmpl w:val="5812419E"/>
    <w:lvl w:ilvl="0" w:tplc="B8F63D00">
      <w:start w:val="1"/>
      <w:numFmt w:val="bullet"/>
      <w:lvlText w:val=""/>
      <w:lvlJc w:val="left"/>
      <w:pPr>
        <w:ind w:left="2136" w:hanging="360"/>
      </w:pPr>
      <w:rPr>
        <w:rFonts w:ascii="Symbol" w:eastAsia="Symbol" w:hAnsi="Symbol" w:hint="default"/>
        <w:sz w:val="24"/>
        <w:szCs w:val="24"/>
      </w:rPr>
    </w:lvl>
    <w:lvl w:ilvl="1" w:tplc="B636D85A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2" w:tplc="8692F1E6">
      <w:start w:val="1"/>
      <w:numFmt w:val="bullet"/>
      <w:lvlText w:val="•"/>
      <w:lvlJc w:val="left"/>
      <w:pPr>
        <w:ind w:left="3830" w:hanging="360"/>
      </w:pPr>
      <w:rPr>
        <w:rFonts w:hint="default"/>
      </w:rPr>
    </w:lvl>
    <w:lvl w:ilvl="3" w:tplc="849AAEFC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4" w:tplc="74D0B148">
      <w:start w:val="1"/>
      <w:numFmt w:val="bullet"/>
      <w:lvlText w:val="•"/>
      <w:lvlJc w:val="left"/>
      <w:pPr>
        <w:ind w:left="5524" w:hanging="360"/>
      </w:pPr>
      <w:rPr>
        <w:rFonts w:hint="default"/>
      </w:rPr>
    </w:lvl>
    <w:lvl w:ilvl="5" w:tplc="C1DEE50E">
      <w:start w:val="1"/>
      <w:numFmt w:val="bullet"/>
      <w:lvlText w:val="•"/>
      <w:lvlJc w:val="left"/>
      <w:pPr>
        <w:ind w:left="6371" w:hanging="360"/>
      </w:pPr>
      <w:rPr>
        <w:rFonts w:hint="default"/>
      </w:rPr>
    </w:lvl>
    <w:lvl w:ilvl="6" w:tplc="F68853A2">
      <w:start w:val="1"/>
      <w:numFmt w:val="bullet"/>
      <w:lvlText w:val="•"/>
      <w:lvlJc w:val="left"/>
      <w:pPr>
        <w:ind w:left="7218" w:hanging="360"/>
      </w:pPr>
      <w:rPr>
        <w:rFonts w:hint="default"/>
      </w:rPr>
    </w:lvl>
    <w:lvl w:ilvl="7" w:tplc="DCFAFBC8">
      <w:start w:val="1"/>
      <w:numFmt w:val="bullet"/>
      <w:lvlText w:val="•"/>
      <w:lvlJc w:val="left"/>
      <w:pPr>
        <w:ind w:left="8065" w:hanging="360"/>
      </w:pPr>
      <w:rPr>
        <w:rFonts w:hint="default"/>
      </w:rPr>
    </w:lvl>
    <w:lvl w:ilvl="8" w:tplc="D86E7582">
      <w:start w:val="1"/>
      <w:numFmt w:val="bullet"/>
      <w:lvlText w:val="•"/>
      <w:lvlJc w:val="left"/>
      <w:pPr>
        <w:ind w:left="8912" w:hanging="360"/>
      </w:pPr>
      <w:rPr>
        <w:rFonts w:hint="default"/>
      </w:rPr>
    </w:lvl>
  </w:abstractNum>
  <w:abstractNum w:abstractNumId="11">
    <w:nsid w:val="4A2C4FD9"/>
    <w:multiLevelType w:val="hybridMultilevel"/>
    <w:tmpl w:val="18CEF83C"/>
    <w:lvl w:ilvl="0" w:tplc="C73CDE94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1" w:tplc="63D4315E">
      <w:start w:val="1"/>
      <w:numFmt w:val="bullet"/>
      <w:lvlText w:val="•"/>
      <w:lvlJc w:val="left"/>
      <w:pPr>
        <w:ind w:left="2985" w:hanging="361"/>
      </w:pPr>
      <w:rPr>
        <w:rFonts w:hint="default"/>
      </w:rPr>
    </w:lvl>
    <w:lvl w:ilvl="2" w:tplc="3DFE8C62">
      <w:start w:val="1"/>
      <w:numFmt w:val="bullet"/>
      <w:lvlText w:val="•"/>
      <w:lvlJc w:val="left"/>
      <w:pPr>
        <w:ind w:left="3834" w:hanging="361"/>
      </w:pPr>
      <w:rPr>
        <w:rFonts w:hint="default"/>
      </w:rPr>
    </w:lvl>
    <w:lvl w:ilvl="3" w:tplc="3330103E">
      <w:start w:val="1"/>
      <w:numFmt w:val="bullet"/>
      <w:lvlText w:val="•"/>
      <w:lvlJc w:val="left"/>
      <w:pPr>
        <w:ind w:left="4683" w:hanging="361"/>
      </w:pPr>
      <w:rPr>
        <w:rFonts w:hint="default"/>
      </w:rPr>
    </w:lvl>
    <w:lvl w:ilvl="4" w:tplc="84263C90">
      <w:start w:val="1"/>
      <w:numFmt w:val="bullet"/>
      <w:lvlText w:val="•"/>
      <w:lvlJc w:val="left"/>
      <w:pPr>
        <w:ind w:left="5532" w:hanging="361"/>
      </w:pPr>
      <w:rPr>
        <w:rFonts w:hint="default"/>
      </w:rPr>
    </w:lvl>
    <w:lvl w:ilvl="5" w:tplc="D97C1A20">
      <w:start w:val="1"/>
      <w:numFmt w:val="bullet"/>
      <w:lvlText w:val="•"/>
      <w:lvlJc w:val="left"/>
      <w:pPr>
        <w:ind w:left="6381" w:hanging="361"/>
      </w:pPr>
      <w:rPr>
        <w:rFonts w:hint="default"/>
      </w:rPr>
    </w:lvl>
    <w:lvl w:ilvl="6" w:tplc="8C96F34E">
      <w:start w:val="1"/>
      <w:numFmt w:val="bullet"/>
      <w:lvlText w:val="•"/>
      <w:lvlJc w:val="left"/>
      <w:pPr>
        <w:ind w:left="7230" w:hanging="361"/>
      </w:pPr>
      <w:rPr>
        <w:rFonts w:hint="default"/>
      </w:rPr>
    </w:lvl>
    <w:lvl w:ilvl="7" w:tplc="C1E4C9B6">
      <w:start w:val="1"/>
      <w:numFmt w:val="bullet"/>
      <w:lvlText w:val="•"/>
      <w:lvlJc w:val="left"/>
      <w:pPr>
        <w:ind w:left="8079" w:hanging="361"/>
      </w:pPr>
      <w:rPr>
        <w:rFonts w:hint="default"/>
      </w:rPr>
    </w:lvl>
    <w:lvl w:ilvl="8" w:tplc="D16837CC">
      <w:start w:val="1"/>
      <w:numFmt w:val="bullet"/>
      <w:lvlText w:val="•"/>
      <w:lvlJc w:val="left"/>
      <w:pPr>
        <w:ind w:left="8928" w:hanging="361"/>
      </w:pPr>
      <w:rPr>
        <w:rFonts w:hint="default"/>
      </w:rPr>
    </w:lvl>
  </w:abstractNum>
  <w:abstractNum w:abstractNumId="12">
    <w:nsid w:val="4C772D96"/>
    <w:multiLevelType w:val="multilevel"/>
    <w:tmpl w:val="1DEEB8D6"/>
    <w:lvl w:ilvl="0">
      <w:start w:val="4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843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4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9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4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0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737"/>
      </w:pPr>
      <w:rPr>
        <w:rFonts w:hint="default"/>
      </w:rPr>
    </w:lvl>
  </w:abstractNum>
  <w:abstractNum w:abstractNumId="13">
    <w:nsid w:val="590C666B"/>
    <w:multiLevelType w:val="multilevel"/>
    <w:tmpl w:val="8AC0804E"/>
    <w:lvl w:ilvl="0">
      <w:start w:val="6"/>
      <w:numFmt w:val="decimal"/>
      <w:lvlText w:val="%1"/>
      <w:lvlJc w:val="left"/>
      <w:pPr>
        <w:ind w:left="1927" w:hanging="512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152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2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1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9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8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8" w:hanging="737"/>
      </w:pPr>
      <w:rPr>
        <w:rFonts w:hint="default"/>
      </w:rPr>
    </w:lvl>
  </w:abstractNum>
  <w:abstractNum w:abstractNumId="14">
    <w:nsid w:val="592941E1"/>
    <w:multiLevelType w:val="multilevel"/>
    <w:tmpl w:val="C6924E94"/>
    <w:lvl w:ilvl="0">
      <w:start w:val="1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871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0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0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9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8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8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7" w:hanging="737"/>
      </w:pPr>
      <w:rPr>
        <w:rFonts w:hint="default"/>
      </w:rPr>
    </w:lvl>
  </w:abstractNum>
  <w:abstractNum w:abstractNumId="15">
    <w:nsid w:val="5B5B786D"/>
    <w:multiLevelType w:val="hybridMultilevel"/>
    <w:tmpl w:val="5B52B60E"/>
    <w:lvl w:ilvl="0" w:tplc="C7709038">
      <w:start w:val="1"/>
      <w:numFmt w:val="bullet"/>
      <w:lvlText w:val=""/>
      <w:lvlJc w:val="left"/>
      <w:pPr>
        <w:ind w:left="2136" w:hanging="361"/>
      </w:pPr>
      <w:rPr>
        <w:rFonts w:ascii="Symbol" w:eastAsia="Symbol" w:hAnsi="Symbol" w:hint="default"/>
        <w:sz w:val="22"/>
        <w:szCs w:val="22"/>
      </w:rPr>
    </w:lvl>
    <w:lvl w:ilvl="1" w:tplc="20920780">
      <w:start w:val="1"/>
      <w:numFmt w:val="bullet"/>
      <w:lvlText w:val=""/>
      <w:lvlJc w:val="left"/>
      <w:pPr>
        <w:ind w:left="2545" w:hanging="361"/>
      </w:pPr>
      <w:rPr>
        <w:rFonts w:ascii="Symbol" w:eastAsia="Symbol" w:hAnsi="Symbol" w:hint="default"/>
        <w:sz w:val="22"/>
        <w:szCs w:val="22"/>
      </w:rPr>
    </w:lvl>
    <w:lvl w:ilvl="2" w:tplc="01989D14">
      <w:start w:val="1"/>
      <w:numFmt w:val="bullet"/>
      <w:lvlText w:val="•"/>
      <w:lvlJc w:val="left"/>
      <w:pPr>
        <w:ind w:left="3441" w:hanging="361"/>
      </w:pPr>
      <w:rPr>
        <w:rFonts w:hint="default"/>
      </w:rPr>
    </w:lvl>
    <w:lvl w:ilvl="3" w:tplc="8C8684BA">
      <w:start w:val="1"/>
      <w:numFmt w:val="bullet"/>
      <w:lvlText w:val="•"/>
      <w:lvlJc w:val="left"/>
      <w:pPr>
        <w:ind w:left="4337" w:hanging="361"/>
      </w:pPr>
      <w:rPr>
        <w:rFonts w:hint="default"/>
      </w:rPr>
    </w:lvl>
    <w:lvl w:ilvl="4" w:tplc="6E54061E">
      <w:start w:val="1"/>
      <w:numFmt w:val="bullet"/>
      <w:lvlText w:val="•"/>
      <w:lvlJc w:val="left"/>
      <w:pPr>
        <w:ind w:left="5232" w:hanging="361"/>
      </w:pPr>
      <w:rPr>
        <w:rFonts w:hint="default"/>
      </w:rPr>
    </w:lvl>
    <w:lvl w:ilvl="5" w:tplc="EC42309A">
      <w:start w:val="1"/>
      <w:numFmt w:val="bullet"/>
      <w:lvlText w:val="•"/>
      <w:lvlJc w:val="left"/>
      <w:pPr>
        <w:ind w:left="6128" w:hanging="361"/>
      </w:pPr>
      <w:rPr>
        <w:rFonts w:hint="default"/>
      </w:rPr>
    </w:lvl>
    <w:lvl w:ilvl="6" w:tplc="F544D23E">
      <w:start w:val="1"/>
      <w:numFmt w:val="bullet"/>
      <w:lvlText w:val="•"/>
      <w:lvlJc w:val="left"/>
      <w:pPr>
        <w:ind w:left="7023" w:hanging="361"/>
      </w:pPr>
      <w:rPr>
        <w:rFonts w:hint="default"/>
      </w:rPr>
    </w:lvl>
    <w:lvl w:ilvl="7" w:tplc="24B0BD56">
      <w:start w:val="1"/>
      <w:numFmt w:val="bullet"/>
      <w:lvlText w:val="•"/>
      <w:lvlJc w:val="left"/>
      <w:pPr>
        <w:ind w:left="7919" w:hanging="361"/>
      </w:pPr>
      <w:rPr>
        <w:rFonts w:hint="default"/>
      </w:rPr>
    </w:lvl>
    <w:lvl w:ilvl="8" w:tplc="4148E420">
      <w:start w:val="1"/>
      <w:numFmt w:val="bullet"/>
      <w:lvlText w:val="•"/>
      <w:lvlJc w:val="left"/>
      <w:pPr>
        <w:ind w:left="8815" w:hanging="361"/>
      </w:pPr>
      <w:rPr>
        <w:rFonts w:hint="default"/>
      </w:rPr>
    </w:lvl>
  </w:abstractNum>
  <w:abstractNum w:abstractNumId="16">
    <w:nsid w:val="64A43FA2"/>
    <w:multiLevelType w:val="multilevel"/>
    <w:tmpl w:val="F0988F30"/>
    <w:lvl w:ilvl="0">
      <w:start w:val="5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"/>
      <w:lvlJc w:val="left"/>
      <w:pPr>
        <w:ind w:left="1920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403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1"/>
      </w:pPr>
      <w:rPr>
        <w:rFonts w:hint="default"/>
      </w:rPr>
    </w:lvl>
  </w:abstractNum>
  <w:abstractNum w:abstractNumId="17">
    <w:nsid w:val="6BA97918"/>
    <w:multiLevelType w:val="multilevel"/>
    <w:tmpl w:val="8F66B5B6"/>
    <w:lvl w:ilvl="0">
      <w:start w:val="4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843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4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9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4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0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737"/>
      </w:pPr>
      <w:rPr>
        <w:rFonts w:hint="default"/>
      </w:rPr>
    </w:lvl>
  </w:abstractNum>
  <w:abstractNum w:abstractNumId="18">
    <w:nsid w:val="70D9103A"/>
    <w:multiLevelType w:val="multilevel"/>
    <w:tmpl w:val="B0F672E8"/>
    <w:lvl w:ilvl="0">
      <w:start w:val="1"/>
      <w:numFmt w:val="decimal"/>
      <w:lvlText w:val="%1"/>
      <w:lvlJc w:val="left"/>
      <w:pPr>
        <w:ind w:left="3400" w:hanging="113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00" w:hanging="113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00" w:hanging="1133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400" w:hanging="1133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"/>
      <w:lvlJc w:val="left"/>
      <w:pPr>
        <w:ind w:left="5652" w:hanging="361"/>
      </w:pPr>
      <w:rPr>
        <w:rFonts w:ascii="Symbol" w:eastAsia="Symbol" w:hAnsi="Symbol" w:hint="default"/>
        <w:sz w:val="22"/>
        <w:szCs w:val="22"/>
      </w:rPr>
    </w:lvl>
    <w:lvl w:ilvl="5">
      <w:start w:val="1"/>
      <w:numFmt w:val="bullet"/>
      <w:lvlText w:val="•"/>
      <w:lvlJc w:val="left"/>
      <w:pPr>
        <w:ind w:left="786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1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6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21" w:hanging="361"/>
      </w:pPr>
      <w:rPr>
        <w:rFonts w:hint="default"/>
      </w:rPr>
    </w:lvl>
  </w:abstractNum>
  <w:abstractNum w:abstractNumId="19">
    <w:nsid w:val="77682F83"/>
    <w:multiLevelType w:val="multilevel"/>
    <w:tmpl w:val="9CCCA3E4"/>
    <w:lvl w:ilvl="0">
      <w:start w:val="4"/>
      <w:numFmt w:val="decimal"/>
      <w:lvlText w:val="%1"/>
      <w:lvlJc w:val="left"/>
      <w:pPr>
        <w:ind w:left="2152" w:hanging="73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52" w:hanging="73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843" w:hanging="7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4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9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4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0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737"/>
      </w:pPr>
      <w:rPr>
        <w:rFonts w:hint="default"/>
      </w:rPr>
    </w:lvl>
  </w:abstractNum>
  <w:abstractNum w:abstractNumId="20">
    <w:nsid w:val="7F052DA4"/>
    <w:multiLevelType w:val="hybridMultilevel"/>
    <w:tmpl w:val="63288F98"/>
    <w:lvl w:ilvl="0" w:tplc="3566EC2C">
      <w:start w:val="1"/>
      <w:numFmt w:val="bullet"/>
      <w:lvlText w:val=""/>
      <w:lvlJc w:val="left"/>
      <w:pPr>
        <w:ind w:left="1776" w:hanging="361"/>
      </w:pPr>
      <w:rPr>
        <w:rFonts w:ascii="Symbol" w:eastAsia="Symbol" w:hAnsi="Symbol" w:hint="default"/>
        <w:sz w:val="22"/>
        <w:szCs w:val="22"/>
      </w:rPr>
    </w:lvl>
    <w:lvl w:ilvl="1" w:tplc="E0281E42">
      <w:start w:val="1"/>
      <w:numFmt w:val="bullet"/>
      <w:lvlText w:val="o"/>
      <w:lvlJc w:val="left"/>
      <w:pPr>
        <w:ind w:left="2136" w:hanging="361"/>
      </w:pPr>
      <w:rPr>
        <w:rFonts w:ascii="Courier New" w:eastAsia="Courier New" w:hAnsi="Courier New" w:hint="default"/>
        <w:sz w:val="22"/>
        <w:szCs w:val="22"/>
      </w:rPr>
    </w:lvl>
    <w:lvl w:ilvl="2" w:tplc="37D65420">
      <w:start w:val="1"/>
      <w:numFmt w:val="bullet"/>
      <w:lvlText w:val="•"/>
      <w:lvlJc w:val="left"/>
      <w:pPr>
        <w:ind w:left="3079" w:hanging="361"/>
      </w:pPr>
      <w:rPr>
        <w:rFonts w:hint="default"/>
      </w:rPr>
    </w:lvl>
    <w:lvl w:ilvl="3" w:tplc="E91A3B58">
      <w:start w:val="1"/>
      <w:numFmt w:val="bullet"/>
      <w:lvlText w:val="•"/>
      <w:lvlJc w:val="left"/>
      <w:pPr>
        <w:ind w:left="4022" w:hanging="361"/>
      </w:pPr>
      <w:rPr>
        <w:rFonts w:hint="default"/>
      </w:rPr>
    </w:lvl>
    <w:lvl w:ilvl="4" w:tplc="F6D28216">
      <w:start w:val="1"/>
      <w:numFmt w:val="bullet"/>
      <w:lvlText w:val="•"/>
      <w:lvlJc w:val="left"/>
      <w:pPr>
        <w:ind w:left="4966" w:hanging="361"/>
      </w:pPr>
      <w:rPr>
        <w:rFonts w:hint="default"/>
      </w:rPr>
    </w:lvl>
    <w:lvl w:ilvl="5" w:tplc="EF24B898">
      <w:start w:val="1"/>
      <w:numFmt w:val="bullet"/>
      <w:lvlText w:val="•"/>
      <w:lvlJc w:val="left"/>
      <w:pPr>
        <w:ind w:left="5909" w:hanging="361"/>
      </w:pPr>
      <w:rPr>
        <w:rFonts w:hint="default"/>
      </w:rPr>
    </w:lvl>
    <w:lvl w:ilvl="6" w:tplc="24C063E6">
      <w:start w:val="1"/>
      <w:numFmt w:val="bullet"/>
      <w:lvlText w:val="•"/>
      <w:lvlJc w:val="left"/>
      <w:pPr>
        <w:ind w:left="6853" w:hanging="361"/>
      </w:pPr>
      <w:rPr>
        <w:rFonts w:hint="default"/>
      </w:rPr>
    </w:lvl>
    <w:lvl w:ilvl="7" w:tplc="F37EE1CE">
      <w:start w:val="1"/>
      <w:numFmt w:val="bullet"/>
      <w:lvlText w:val="•"/>
      <w:lvlJc w:val="left"/>
      <w:pPr>
        <w:ind w:left="7796" w:hanging="361"/>
      </w:pPr>
      <w:rPr>
        <w:rFonts w:hint="default"/>
      </w:rPr>
    </w:lvl>
    <w:lvl w:ilvl="8" w:tplc="16E25D7C">
      <w:start w:val="1"/>
      <w:numFmt w:val="bullet"/>
      <w:lvlText w:val="•"/>
      <w:lvlJc w:val="left"/>
      <w:pPr>
        <w:ind w:left="8739" w:hanging="361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6"/>
  </w:num>
  <w:num w:numId="5">
    <w:abstractNumId w:val="15"/>
  </w:num>
  <w:num w:numId="6">
    <w:abstractNumId w:val="4"/>
  </w:num>
  <w:num w:numId="7">
    <w:abstractNumId w:val="5"/>
  </w:num>
  <w:num w:numId="8">
    <w:abstractNumId w:val="10"/>
  </w:num>
  <w:num w:numId="9">
    <w:abstractNumId w:val="12"/>
  </w:num>
  <w:num w:numId="10">
    <w:abstractNumId w:val="6"/>
  </w:num>
  <w:num w:numId="11">
    <w:abstractNumId w:val="19"/>
  </w:num>
  <w:num w:numId="12">
    <w:abstractNumId w:val="8"/>
  </w:num>
  <w:num w:numId="13">
    <w:abstractNumId w:val="17"/>
  </w:num>
  <w:num w:numId="14">
    <w:abstractNumId w:val="7"/>
  </w:num>
  <w:num w:numId="15">
    <w:abstractNumId w:val="2"/>
  </w:num>
  <w:num w:numId="16">
    <w:abstractNumId w:val="14"/>
  </w:num>
  <w:num w:numId="17">
    <w:abstractNumId w:val="11"/>
  </w:num>
  <w:num w:numId="18">
    <w:abstractNumId w:val="20"/>
  </w:num>
  <w:num w:numId="19">
    <w:abstractNumId w:val="18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25"/>
    <w:rsid w:val="00097B25"/>
    <w:rsid w:val="00145A8A"/>
    <w:rsid w:val="0015365F"/>
    <w:rsid w:val="002755A5"/>
    <w:rsid w:val="002A7854"/>
    <w:rsid w:val="003B689F"/>
    <w:rsid w:val="00621453"/>
    <w:rsid w:val="00624E4F"/>
    <w:rsid w:val="006457B8"/>
    <w:rsid w:val="006C7408"/>
    <w:rsid w:val="00845F4D"/>
    <w:rsid w:val="0097677A"/>
    <w:rsid w:val="00AF76DB"/>
    <w:rsid w:val="00D13AB0"/>
    <w:rsid w:val="00D617ED"/>
    <w:rsid w:val="00E31DBD"/>
    <w:rsid w:val="00F4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8"/>
      <w:ind w:left="1416"/>
      <w:outlineLvl w:val="0"/>
    </w:pPr>
    <w:rPr>
      <w:rFonts w:ascii="Arial" w:eastAsia="Arial" w:hAnsi="Arial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69"/>
      <w:ind w:left="2152" w:hanging="736"/>
      <w:outlineLvl w:val="1"/>
    </w:pPr>
    <w:rPr>
      <w:rFonts w:ascii="Arial" w:eastAsia="Arial" w:hAnsi="Arial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spacing w:before="72"/>
      <w:outlineLvl w:val="2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227"/>
      <w:ind w:left="1855" w:hanging="439"/>
    </w:pPr>
    <w:rPr>
      <w:rFonts w:ascii="Arial" w:eastAsia="Arial" w:hAnsi="Arial"/>
    </w:rPr>
  </w:style>
  <w:style w:type="paragraph" w:styleId="Verzeichnis2">
    <w:name w:val="toc 2"/>
    <w:basedOn w:val="Standard"/>
    <w:uiPriority w:val="1"/>
    <w:qFormat/>
    <w:pPr>
      <w:spacing w:before="227"/>
      <w:ind w:left="2297" w:hanging="660"/>
    </w:pPr>
    <w:rPr>
      <w:rFonts w:ascii="Arial" w:eastAsia="Arial" w:hAnsi="Arial"/>
    </w:rPr>
  </w:style>
  <w:style w:type="paragraph" w:styleId="Textkrper">
    <w:name w:val="Body Text"/>
    <w:basedOn w:val="Standard"/>
    <w:uiPriority w:val="1"/>
    <w:qFormat/>
    <w:pPr>
      <w:ind w:left="1416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8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89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B68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89F"/>
  </w:style>
  <w:style w:type="paragraph" w:styleId="Fuzeile">
    <w:name w:val="footer"/>
    <w:basedOn w:val="Standard"/>
    <w:link w:val="FuzeileZchn"/>
    <w:uiPriority w:val="99"/>
    <w:unhideWhenUsed/>
    <w:rsid w:val="003B68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8"/>
      <w:ind w:left="1416"/>
      <w:outlineLvl w:val="0"/>
    </w:pPr>
    <w:rPr>
      <w:rFonts w:ascii="Arial" w:eastAsia="Arial" w:hAnsi="Arial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69"/>
      <w:ind w:left="2152" w:hanging="736"/>
      <w:outlineLvl w:val="1"/>
    </w:pPr>
    <w:rPr>
      <w:rFonts w:ascii="Arial" w:eastAsia="Arial" w:hAnsi="Arial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spacing w:before="72"/>
      <w:outlineLvl w:val="2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227"/>
      <w:ind w:left="1855" w:hanging="439"/>
    </w:pPr>
    <w:rPr>
      <w:rFonts w:ascii="Arial" w:eastAsia="Arial" w:hAnsi="Arial"/>
    </w:rPr>
  </w:style>
  <w:style w:type="paragraph" w:styleId="Verzeichnis2">
    <w:name w:val="toc 2"/>
    <w:basedOn w:val="Standard"/>
    <w:uiPriority w:val="1"/>
    <w:qFormat/>
    <w:pPr>
      <w:spacing w:before="227"/>
      <w:ind w:left="2297" w:hanging="660"/>
    </w:pPr>
    <w:rPr>
      <w:rFonts w:ascii="Arial" w:eastAsia="Arial" w:hAnsi="Arial"/>
    </w:rPr>
  </w:style>
  <w:style w:type="paragraph" w:styleId="Textkrper">
    <w:name w:val="Body Text"/>
    <w:basedOn w:val="Standard"/>
    <w:uiPriority w:val="1"/>
    <w:qFormat/>
    <w:pPr>
      <w:ind w:left="1416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8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89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B68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89F"/>
  </w:style>
  <w:style w:type="paragraph" w:styleId="Fuzeile">
    <w:name w:val="footer"/>
    <w:basedOn w:val="Standard"/>
    <w:link w:val="FuzeileZchn"/>
    <w:uiPriority w:val="99"/>
    <w:unhideWhenUsed/>
    <w:rsid w:val="003B68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63" Type="http://schemas.openxmlformats.org/officeDocument/2006/relationships/image" Target="media/image43.png"/><Relationship Id="rId68" Type="http://schemas.openxmlformats.org/officeDocument/2006/relationships/image" Target="media/image50.jpeg"/><Relationship Id="rId76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hyperlink" Target="mailto:Max.mustermann@foni.de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mailto:Max.Mustermann@foni.de" TargetMode="External"/><Relationship Id="rId49" Type="http://schemas.openxmlformats.org/officeDocument/2006/relationships/hyperlink" Target="mailto:Max.mustermann@foni.de" TargetMode="External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mailto:Max.Mustermann@foni.de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upport.apple.com/de-de/HT20168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Max.Mustermann@foni.de" TargetMode="External"/><Relationship Id="rId35" Type="http://schemas.openxmlformats.org/officeDocument/2006/relationships/hyperlink" Target="mailto:Max.Mustermann@foni.de" TargetMode="External"/><Relationship Id="rId43" Type="http://schemas.openxmlformats.org/officeDocument/2006/relationships/image" Target="media/image28.jpeg"/><Relationship Id="rId48" Type="http://schemas.openxmlformats.org/officeDocument/2006/relationships/hyperlink" Target="mailto:Max.mustermann@foni.de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6.jpeg"/><Relationship Id="rId77" Type="http://schemas.openxmlformats.org/officeDocument/2006/relationships/fontTable" Target="fontTable.xml"/><Relationship Id="rId8" Type="http://schemas.openxmlformats.org/officeDocument/2006/relationships/hyperlink" Target="https://support.google.com/nexus/answer/4457705?hl=de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48.pn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hyperlink" Target="mailto:Max.mustermann@foni.de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image" Target="media/image52.jpeg"/><Relationship Id="rId75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F17ABD86.dotm</Template>
  <TotalTime>0</TotalTime>
  <Pages>12</Pages>
  <Words>816</Words>
  <Characters>5143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bva</Company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Thomsen, Susanne (B I 2)</dc:creator>
  <cp:lastModifiedBy>Blanc, Gerd (B I 5)</cp:lastModifiedBy>
  <cp:revision>16</cp:revision>
  <cp:lastPrinted>2019-06-19T12:42:00Z</cp:lastPrinted>
  <dcterms:created xsi:type="dcterms:W3CDTF">2019-06-18T07:38:00Z</dcterms:created>
  <dcterms:modified xsi:type="dcterms:W3CDTF">2019-06-19T12:46:00Z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LastSaved">
    <vt:filetime>2019-06-18T00:00:00Z</vt:filetime>
  </property>
</Properties>
</file>